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41BC1" w14:textId="36419234" w:rsidR="00484182" w:rsidRPr="000A4CC6" w:rsidRDefault="000A4CC6" w:rsidP="000A4CC6">
      <w:pPr>
        <w:jc w:val="center"/>
        <w:rPr>
          <w:b/>
          <w:bCs/>
          <w:lang w:val="en-US"/>
        </w:rPr>
      </w:pPr>
      <w:r w:rsidRPr="000A4CC6">
        <w:rPr>
          <w:b/>
          <w:bCs/>
          <w:lang w:val="en-US"/>
        </w:rPr>
        <w:t>COURSE SCENARIO</w:t>
      </w:r>
    </w:p>
    <w:p w14:paraId="6E215D53" w14:textId="0EF43B6A" w:rsidR="000A4CC6" w:rsidRDefault="000A4CC6" w:rsidP="000A4CC6">
      <w:pPr>
        <w:jc w:val="center"/>
        <w:rPr>
          <w:b/>
          <w:bCs/>
          <w:i/>
          <w:iCs/>
          <w:lang w:val="en-US"/>
        </w:rPr>
      </w:pPr>
      <w:r w:rsidRPr="000A4CC6">
        <w:rPr>
          <w:b/>
          <w:bCs/>
          <w:i/>
          <w:iCs/>
          <w:lang w:val="en-US"/>
        </w:rPr>
        <w:t xml:space="preserve">UNESCO World </w:t>
      </w:r>
      <w:r w:rsidR="00C15B71" w:rsidRPr="000A4CC6">
        <w:rPr>
          <w:b/>
          <w:bCs/>
          <w:i/>
          <w:iCs/>
          <w:lang w:val="en-US"/>
        </w:rPr>
        <w:t>Heritage:</w:t>
      </w:r>
      <w:r w:rsidRPr="000A4CC6">
        <w:rPr>
          <w:b/>
          <w:bCs/>
          <w:i/>
          <w:iCs/>
          <w:lang w:val="en-US"/>
        </w:rPr>
        <w:t xml:space="preserve"> A Trip Through Mankind’s Shared Inheritance</w:t>
      </w:r>
    </w:p>
    <w:p w14:paraId="3396005C" w14:textId="77777777" w:rsidR="000A4CC6" w:rsidRPr="000A4CC6" w:rsidRDefault="000A4CC6" w:rsidP="000A4CC6">
      <w:pPr>
        <w:jc w:val="center"/>
        <w:rPr>
          <w:b/>
          <w:bCs/>
          <w:i/>
          <w:iCs/>
          <w:lang w:val="en-US"/>
        </w:rPr>
      </w:pPr>
    </w:p>
    <w:p w14:paraId="5F882A39" w14:textId="665B4BD1" w:rsidR="000A4CC6" w:rsidRDefault="000A4CC6" w:rsidP="000A4CC6">
      <w:pPr>
        <w:jc w:val="center"/>
        <w:rPr>
          <w:b/>
          <w:bCs/>
          <w:lang w:val="en-US"/>
        </w:rPr>
      </w:pPr>
      <w:r w:rsidRPr="000A4CC6">
        <w:rPr>
          <w:b/>
          <w:bCs/>
          <w:lang w:val="en-US"/>
        </w:rPr>
        <w:t xml:space="preserve">CLASS </w:t>
      </w:r>
      <w:r w:rsidR="009F7726">
        <w:rPr>
          <w:b/>
          <w:bCs/>
          <w:lang w:val="en-US"/>
        </w:rPr>
        <w:t>7</w:t>
      </w:r>
    </w:p>
    <w:tbl>
      <w:tblPr>
        <w:tblStyle w:val="TableGrid"/>
        <w:tblW w:w="9142" w:type="dxa"/>
        <w:tblInd w:w="6" w:type="dxa"/>
        <w:tblCellMar>
          <w:top w:w="44" w:type="dxa"/>
          <w:left w:w="106" w:type="dxa"/>
          <w:right w:w="14" w:type="dxa"/>
        </w:tblCellMar>
        <w:tblLook w:val="04A0" w:firstRow="1" w:lastRow="0" w:firstColumn="1" w:lastColumn="0" w:noHBand="0" w:noVBand="1"/>
      </w:tblPr>
      <w:tblGrid>
        <w:gridCol w:w="1981"/>
        <w:gridCol w:w="1839"/>
        <w:gridCol w:w="5322"/>
      </w:tblGrid>
      <w:tr w:rsidR="009F7726" w:rsidRPr="00321A40" w14:paraId="4CFCDAB4" w14:textId="77777777" w:rsidTr="008D797D">
        <w:trPr>
          <w:trHeight w:val="710"/>
        </w:trPr>
        <w:tc>
          <w:tcPr>
            <w:tcW w:w="19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A91C7A" w14:textId="77777777" w:rsidR="009F7726" w:rsidRPr="00321A40" w:rsidRDefault="009F7726" w:rsidP="008D797D">
            <w:pPr>
              <w:spacing w:line="259" w:lineRule="auto"/>
              <w:ind w:left="2"/>
              <w:rPr>
                <w:sz w:val="22"/>
                <w:szCs w:val="22"/>
              </w:rPr>
            </w:pPr>
            <w:r w:rsidRPr="00321A40">
              <w:rPr>
                <w:sz w:val="22"/>
                <w:szCs w:val="22"/>
              </w:rPr>
              <w:t xml:space="preserve">TOPIC </w:t>
            </w:r>
          </w:p>
        </w:tc>
        <w:tc>
          <w:tcPr>
            <w:tcW w:w="7161" w:type="dxa"/>
            <w:gridSpan w:val="2"/>
            <w:tcBorders>
              <w:top w:val="single" w:sz="4" w:space="0" w:color="000000"/>
              <w:left w:val="single" w:sz="4" w:space="0" w:color="000000"/>
              <w:bottom w:val="single" w:sz="4" w:space="0" w:color="000000"/>
              <w:right w:val="single" w:sz="4" w:space="0" w:color="000000"/>
            </w:tcBorders>
            <w:vAlign w:val="center"/>
          </w:tcPr>
          <w:p w14:paraId="2DB67D97" w14:textId="77777777" w:rsidR="009F7726" w:rsidRPr="00321A40" w:rsidRDefault="009F7726" w:rsidP="008D797D">
            <w:pPr>
              <w:spacing w:line="259" w:lineRule="auto"/>
              <w:ind w:left="34"/>
              <w:rPr>
                <w:sz w:val="22"/>
                <w:szCs w:val="22"/>
                <w:lang w:val="en-US"/>
              </w:rPr>
            </w:pPr>
            <w:r w:rsidRPr="00321A40">
              <w:rPr>
                <w:rFonts w:eastAsia="Calibri" w:cs="Calibri"/>
                <w:sz w:val="22"/>
                <w:szCs w:val="22"/>
                <w:lang w:val="en-US"/>
              </w:rPr>
              <w:t xml:space="preserve">The Strategic Objectives, the 5 C, and the fundings for the UNESCO List. </w:t>
            </w:r>
          </w:p>
        </w:tc>
      </w:tr>
      <w:tr w:rsidR="009F7726" w:rsidRPr="00321A40" w14:paraId="5FBE1C05" w14:textId="77777777" w:rsidTr="008D797D">
        <w:trPr>
          <w:trHeight w:val="2156"/>
        </w:trPr>
        <w:tc>
          <w:tcPr>
            <w:tcW w:w="19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5F04DC" w14:textId="77777777" w:rsidR="009F7726" w:rsidRPr="00321A40" w:rsidRDefault="009F7726" w:rsidP="008D797D">
            <w:pPr>
              <w:spacing w:line="259" w:lineRule="auto"/>
              <w:ind w:left="2"/>
              <w:rPr>
                <w:sz w:val="22"/>
                <w:szCs w:val="22"/>
              </w:rPr>
            </w:pPr>
            <w:r w:rsidRPr="00321A40">
              <w:rPr>
                <w:sz w:val="22"/>
                <w:szCs w:val="22"/>
              </w:rPr>
              <w:t xml:space="preserve">LEARNING CONTENT </w:t>
            </w:r>
          </w:p>
          <w:p w14:paraId="274A1AC1" w14:textId="77777777" w:rsidR="009F7726" w:rsidRPr="00321A40" w:rsidRDefault="009F7726" w:rsidP="008D797D">
            <w:pPr>
              <w:spacing w:line="259" w:lineRule="auto"/>
              <w:ind w:left="2"/>
              <w:rPr>
                <w:sz w:val="22"/>
                <w:szCs w:val="22"/>
              </w:rPr>
            </w:pPr>
            <w:r w:rsidRPr="00321A40">
              <w:rPr>
                <w:sz w:val="22"/>
                <w:szCs w:val="22"/>
              </w:rPr>
              <w:t xml:space="preserve">- DETAILED </w:t>
            </w:r>
          </w:p>
          <w:p w14:paraId="60F125BE" w14:textId="77777777" w:rsidR="009F7726" w:rsidRPr="00321A40" w:rsidRDefault="009F7726" w:rsidP="008D797D">
            <w:pPr>
              <w:spacing w:line="259" w:lineRule="auto"/>
              <w:ind w:left="2"/>
              <w:rPr>
                <w:sz w:val="22"/>
                <w:szCs w:val="22"/>
              </w:rPr>
            </w:pPr>
            <w:r w:rsidRPr="00321A40">
              <w:rPr>
                <w:sz w:val="22"/>
                <w:szCs w:val="22"/>
              </w:rPr>
              <w:t xml:space="preserve">CHARACTERISTICS </w:t>
            </w:r>
          </w:p>
        </w:tc>
        <w:tc>
          <w:tcPr>
            <w:tcW w:w="7161" w:type="dxa"/>
            <w:gridSpan w:val="2"/>
            <w:tcBorders>
              <w:top w:val="single" w:sz="4" w:space="0" w:color="000000"/>
              <w:left w:val="single" w:sz="4" w:space="0" w:color="000000"/>
              <w:bottom w:val="single" w:sz="4" w:space="0" w:color="000000"/>
              <w:right w:val="single" w:sz="4" w:space="0" w:color="000000"/>
            </w:tcBorders>
          </w:tcPr>
          <w:p w14:paraId="1E41DCBE" w14:textId="77777777" w:rsidR="009F7726" w:rsidRPr="00321A40" w:rsidRDefault="009F7726" w:rsidP="008D797D">
            <w:pPr>
              <w:spacing w:line="259" w:lineRule="auto"/>
              <w:rPr>
                <w:sz w:val="22"/>
                <w:szCs w:val="22"/>
                <w:lang w:val="en-US"/>
              </w:rPr>
            </w:pPr>
            <w:r w:rsidRPr="00321A40">
              <w:rPr>
                <w:rFonts w:eastAsia="Calibri" w:cs="Calibri"/>
                <w:sz w:val="22"/>
                <w:szCs w:val="22"/>
                <w:lang w:val="en-US"/>
              </w:rPr>
              <w:t xml:space="preserve">This lesson covers two important aspects for the sustainability of UNESCO heritage list. On the one hand, the lesson focus on the strategic objectives that summarize the aims of UNESCO conservation strategy. On the other hand, to maintain the infrastructure and support the conservation of the site, fundings are necessary. The lesson highlights the necessities and how the fundings respond to the diverse tasks, work, and campaigns that UNESCO undertakes. Special attention is put on the top investor countries and their strategies in the support of UNESCO. </w:t>
            </w:r>
          </w:p>
        </w:tc>
      </w:tr>
      <w:tr w:rsidR="009F7726" w:rsidRPr="00321A40" w14:paraId="048A6FA2" w14:textId="77777777" w:rsidTr="008D797D">
        <w:trPr>
          <w:trHeight w:val="710"/>
        </w:trPr>
        <w:tc>
          <w:tcPr>
            <w:tcW w:w="19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45D219" w14:textId="77777777" w:rsidR="009F7726" w:rsidRPr="00321A40" w:rsidRDefault="009F7726" w:rsidP="008D797D">
            <w:pPr>
              <w:spacing w:line="259" w:lineRule="auto"/>
              <w:ind w:left="2"/>
              <w:rPr>
                <w:sz w:val="22"/>
                <w:szCs w:val="22"/>
              </w:rPr>
            </w:pPr>
            <w:r w:rsidRPr="00321A40">
              <w:rPr>
                <w:sz w:val="22"/>
                <w:szCs w:val="22"/>
              </w:rPr>
              <w:t xml:space="preserve">KEY WORDS </w:t>
            </w:r>
          </w:p>
        </w:tc>
        <w:tc>
          <w:tcPr>
            <w:tcW w:w="7161" w:type="dxa"/>
            <w:gridSpan w:val="2"/>
            <w:tcBorders>
              <w:top w:val="single" w:sz="4" w:space="0" w:color="000000"/>
              <w:left w:val="single" w:sz="4" w:space="0" w:color="000000"/>
              <w:bottom w:val="single" w:sz="4" w:space="0" w:color="000000"/>
              <w:right w:val="single" w:sz="4" w:space="0" w:color="000000"/>
            </w:tcBorders>
            <w:vAlign w:val="center"/>
          </w:tcPr>
          <w:p w14:paraId="6099BA3C" w14:textId="77777777" w:rsidR="009F7726" w:rsidRPr="00321A40" w:rsidRDefault="009F7726" w:rsidP="008D797D">
            <w:pPr>
              <w:spacing w:line="259" w:lineRule="auto"/>
              <w:rPr>
                <w:sz w:val="22"/>
                <w:szCs w:val="22"/>
                <w:lang w:val="en-US"/>
              </w:rPr>
            </w:pPr>
            <w:r w:rsidRPr="00321A40">
              <w:rPr>
                <w:rFonts w:eastAsia="Calibri" w:cs="Calibri"/>
                <w:sz w:val="22"/>
                <w:szCs w:val="22"/>
                <w:lang w:val="en-US"/>
              </w:rPr>
              <w:t xml:space="preserve">Credibility, Conservation, Competence, Communication and Community </w:t>
            </w:r>
          </w:p>
        </w:tc>
      </w:tr>
      <w:tr w:rsidR="009F7726" w:rsidRPr="00321A40" w14:paraId="514A2EA0" w14:textId="77777777" w:rsidTr="008D797D">
        <w:trPr>
          <w:trHeight w:val="1623"/>
        </w:trPr>
        <w:tc>
          <w:tcPr>
            <w:tcW w:w="19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E9598A" w14:textId="77777777" w:rsidR="009F7726" w:rsidRPr="00321A40" w:rsidRDefault="009F7726" w:rsidP="008D797D">
            <w:pPr>
              <w:spacing w:line="259" w:lineRule="auto"/>
              <w:ind w:left="2"/>
              <w:rPr>
                <w:sz w:val="22"/>
                <w:szCs w:val="22"/>
              </w:rPr>
            </w:pPr>
            <w:r w:rsidRPr="00321A40">
              <w:rPr>
                <w:sz w:val="22"/>
                <w:szCs w:val="22"/>
              </w:rPr>
              <w:t xml:space="preserve">SUGGESTED TOOLS </w:t>
            </w:r>
          </w:p>
        </w:tc>
        <w:tc>
          <w:tcPr>
            <w:tcW w:w="7161" w:type="dxa"/>
            <w:gridSpan w:val="2"/>
            <w:tcBorders>
              <w:top w:val="single" w:sz="4" w:space="0" w:color="000000"/>
              <w:left w:val="single" w:sz="4" w:space="0" w:color="000000"/>
              <w:bottom w:val="single" w:sz="4" w:space="0" w:color="000000"/>
              <w:right w:val="single" w:sz="4" w:space="0" w:color="000000"/>
            </w:tcBorders>
          </w:tcPr>
          <w:p w14:paraId="0C1CEC1C" w14:textId="77777777" w:rsidR="009F7726" w:rsidRPr="00321A40" w:rsidRDefault="009F7726" w:rsidP="008D797D">
            <w:pPr>
              <w:spacing w:line="259" w:lineRule="auto"/>
              <w:rPr>
                <w:sz w:val="22"/>
                <w:szCs w:val="22"/>
                <w:lang w:val="en-US"/>
              </w:rPr>
            </w:pPr>
            <w:r w:rsidRPr="00321A40">
              <w:rPr>
                <w:rFonts w:eastAsia="Calibri" w:cs="Calibri"/>
                <w:sz w:val="22"/>
                <w:szCs w:val="22"/>
                <w:lang w:val="en-US"/>
              </w:rPr>
              <w:t xml:space="preserve">Inductive learning </w:t>
            </w:r>
          </w:p>
          <w:p w14:paraId="4C9AB401" w14:textId="77777777" w:rsidR="009F7726" w:rsidRPr="00321A40" w:rsidRDefault="009F7726" w:rsidP="008D797D">
            <w:pPr>
              <w:spacing w:line="259" w:lineRule="auto"/>
              <w:rPr>
                <w:sz w:val="22"/>
                <w:szCs w:val="22"/>
                <w:lang w:val="en-US"/>
              </w:rPr>
            </w:pPr>
            <w:r w:rsidRPr="00321A40">
              <w:rPr>
                <w:rFonts w:eastAsia="Calibri" w:cs="Calibri"/>
                <w:sz w:val="22"/>
                <w:szCs w:val="22"/>
                <w:lang w:val="en-US"/>
              </w:rPr>
              <w:t xml:space="preserve">Interactive lecture </w:t>
            </w:r>
          </w:p>
          <w:p w14:paraId="65F86F4A" w14:textId="77777777" w:rsidR="009F7726" w:rsidRPr="00321A40" w:rsidRDefault="009F7726" w:rsidP="008D797D">
            <w:pPr>
              <w:spacing w:line="259" w:lineRule="auto"/>
              <w:rPr>
                <w:sz w:val="22"/>
                <w:szCs w:val="22"/>
                <w:lang w:val="en-US"/>
              </w:rPr>
            </w:pPr>
            <w:r w:rsidRPr="00321A40">
              <w:rPr>
                <w:rFonts w:eastAsia="Calibri" w:cs="Calibri"/>
                <w:sz w:val="22"/>
                <w:szCs w:val="22"/>
                <w:lang w:val="en-US"/>
              </w:rPr>
              <w:t xml:space="preserve">Power-point presentation </w:t>
            </w:r>
          </w:p>
          <w:p w14:paraId="06D25D6D" w14:textId="77777777" w:rsidR="009F7726" w:rsidRPr="00321A40" w:rsidRDefault="009F7726" w:rsidP="008D797D">
            <w:pPr>
              <w:spacing w:line="259" w:lineRule="auto"/>
              <w:rPr>
                <w:sz w:val="22"/>
                <w:szCs w:val="22"/>
                <w:lang w:val="en-US"/>
              </w:rPr>
            </w:pPr>
            <w:r w:rsidRPr="00321A40">
              <w:rPr>
                <w:rFonts w:eastAsia="Calibri" w:cs="Calibri"/>
                <w:sz w:val="22"/>
                <w:szCs w:val="22"/>
                <w:lang w:val="en-US"/>
              </w:rPr>
              <w:t xml:space="preserve">Interactive online platform </w:t>
            </w:r>
          </w:p>
          <w:p w14:paraId="4F56D585" w14:textId="77777777" w:rsidR="009F7726" w:rsidRPr="00321A40" w:rsidRDefault="009F7726" w:rsidP="008D797D">
            <w:pPr>
              <w:spacing w:line="259" w:lineRule="auto"/>
              <w:ind w:right="501"/>
              <w:rPr>
                <w:sz w:val="22"/>
                <w:szCs w:val="22"/>
                <w:lang w:val="en-US"/>
              </w:rPr>
            </w:pPr>
            <w:r w:rsidRPr="00321A40">
              <w:rPr>
                <w:rFonts w:eastAsia="Calibri" w:cs="Calibri"/>
                <w:sz w:val="22"/>
                <w:szCs w:val="22"/>
                <w:lang w:val="en-US"/>
              </w:rPr>
              <w:t xml:space="preserve">Collaborative brainstorming and decision-making (Phillips 21) Discussion </w:t>
            </w:r>
          </w:p>
        </w:tc>
      </w:tr>
      <w:tr w:rsidR="009F7726" w:rsidRPr="00321A40" w14:paraId="5B968334" w14:textId="77777777" w:rsidTr="008D797D">
        <w:trPr>
          <w:trHeight w:val="815"/>
        </w:trPr>
        <w:tc>
          <w:tcPr>
            <w:tcW w:w="1981" w:type="dxa"/>
            <w:tcBorders>
              <w:top w:val="single" w:sz="4" w:space="0" w:color="000000"/>
              <w:left w:val="single" w:sz="4" w:space="0" w:color="000000"/>
              <w:bottom w:val="single" w:sz="4" w:space="0" w:color="000000"/>
              <w:right w:val="single" w:sz="4" w:space="0" w:color="000000"/>
            </w:tcBorders>
            <w:shd w:val="clear" w:color="auto" w:fill="D9D9D9"/>
          </w:tcPr>
          <w:p w14:paraId="25EB8BC4" w14:textId="77777777" w:rsidR="009F7726" w:rsidRPr="00321A40" w:rsidRDefault="009F7726" w:rsidP="008D797D">
            <w:pPr>
              <w:spacing w:line="259" w:lineRule="auto"/>
              <w:ind w:left="2"/>
              <w:rPr>
                <w:sz w:val="22"/>
                <w:szCs w:val="22"/>
              </w:rPr>
            </w:pPr>
            <w:r w:rsidRPr="00321A40">
              <w:rPr>
                <w:sz w:val="22"/>
                <w:szCs w:val="22"/>
              </w:rPr>
              <w:t xml:space="preserve">TIPS / </w:t>
            </w:r>
          </w:p>
          <w:p w14:paraId="585D974C" w14:textId="77777777" w:rsidR="009F7726" w:rsidRPr="00321A40" w:rsidRDefault="009F7726" w:rsidP="008D797D">
            <w:pPr>
              <w:spacing w:line="259" w:lineRule="auto"/>
              <w:ind w:left="2"/>
              <w:rPr>
                <w:sz w:val="22"/>
                <w:szCs w:val="22"/>
              </w:rPr>
            </w:pPr>
            <w:r w:rsidRPr="00321A40">
              <w:rPr>
                <w:sz w:val="22"/>
                <w:szCs w:val="22"/>
              </w:rPr>
              <w:t xml:space="preserve">METHODOLOGICAL </w:t>
            </w:r>
          </w:p>
          <w:p w14:paraId="19822830" w14:textId="77777777" w:rsidR="009F7726" w:rsidRPr="00321A40" w:rsidRDefault="009F7726" w:rsidP="008D797D">
            <w:pPr>
              <w:spacing w:line="259" w:lineRule="auto"/>
              <w:ind w:left="2"/>
              <w:rPr>
                <w:sz w:val="22"/>
                <w:szCs w:val="22"/>
              </w:rPr>
            </w:pPr>
            <w:r w:rsidRPr="00321A40">
              <w:rPr>
                <w:sz w:val="22"/>
                <w:szCs w:val="22"/>
              </w:rPr>
              <w:t xml:space="preserve">REMARKS </w:t>
            </w:r>
          </w:p>
        </w:tc>
        <w:tc>
          <w:tcPr>
            <w:tcW w:w="7161" w:type="dxa"/>
            <w:gridSpan w:val="2"/>
            <w:tcBorders>
              <w:top w:val="single" w:sz="4" w:space="0" w:color="000000"/>
              <w:left w:val="single" w:sz="4" w:space="0" w:color="000000"/>
              <w:bottom w:val="single" w:sz="4" w:space="0" w:color="000000"/>
              <w:right w:val="single" w:sz="4" w:space="0" w:color="000000"/>
            </w:tcBorders>
          </w:tcPr>
          <w:p w14:paraId="314C6A4B" w14:textId="77777777" w:rsidR="009F7726" w:rsidRPr="00321A40" w:rsidRDefault="009F7726" w:rsidP="008D797D">
            <w:pPr>
              <w:spacing w:line="259" w:lineRule="auto"/>
              <w:rPr>
                <w:sz w:val="22"/>
                <w:szCs w:val="22"/>
              </w:rPr>
            </w:pPr>
            <w:r w:rsidRPr="00321A40">
              <w:rPr>
                <w:rFonts w:eastAsia="Calibri" w:cs="Calibri"/>
                <w:sz w:val="22"/>
                <w:szCs w:val="22"/>
                <w:lang w:val="en-US"/>
              </w:rPr>
              <w:t xml:space="preserve">We recommend using an ICT platform, so students can share their comments through their mobile phones, or other ICT devices. For example, they can use </w:t>
            </w:r>
            <w:proofErr w:type="spellStart"/>
            <w:r w:rsidRPr="00321A40">
              <w:rPr>
                <w:rFonts w:eastAsia="Calibri" w:cs="Calibri"/>
                <w:sz w:val="22"/>
                <w:szCs w:val="22"/>
                <w:lang w:val="en-US"/>
              </w:rPr>
              <w:t>Mentimeter</w:t>
            </w:r>
            <w:proofErr w:type="spellEnd"/>
            <w:r w:rsidRPr="00321A40">
              <w:rPr>
                <w:rFonts w:eastAsia="Calibri" w:cs="Calibri"/>
                <w:sz w:val="22"/>
                <w:szCs w:val="22"/>
                <w:lang w:val="en-US"/>
              </w:rPr>
              <w:t xml:space="preserve">@, </w:t>
            </w:r>
            <w:proofErr w:type="spellStart"/>
            <w:r w:rsidRPr="00321A40">
              <w:rPr>
                <w:rFonts w:eastAsia="Calibri" w:cs="Calibri"/>
                <w:sz w:val="22"/>
                <w:szCs w:val="22"/>
                <w:lang w:val="en-US"/>
              </w:rPr>
              <w:t>Quizziz</w:t>
            </w:r>
            <w:proofErr w:type="spellEnd"/>
            <w:r w:rsidRPr="00321A40">
              <w:rPr>
                <w:rFonts w:eastAsia="Calibri" w:cs="Calibri"/>
                <w:sz w:val="22"/>
                <w:szCs w:val="22"/>
                <w:lang w:val="en-US"/>
              </w:rPr>
              <w:t xml:space="preserve">@, Nearpod@, Padlet@, Lino-it@, etc. </w:t>
            </w:r>
            <w:r w:rsidRPr="00321A40">
              <w:rPr>
                <w:rFonts w:eastAsia="Calibri" w:cs="Calibri"/>
                <w:sz w:val="22"/>
                <w:szCs w:val="22"/>
              </w:rPr>
              <w:t xml:space="preserve">If these </w:t>
            </w:r>
          </w:p>
        </w:tc>
      </w:tr>
      <w:tr w:rsidR="009F7726" w:rsidRPr="00321A40" w14:paraId="39CDEDD3" w14:textId="77777777" w:rsidTr="008D797D">
        <w:trPr>
          <w:trHeight w:val="710"/>
        </w:trPr>
        <w:tc>
          <w:tcPr>
            <w:tcW w:w="1981" w:type="dxa"/>
            <w:tcBorders>
              <w:top w:val="single" w:sz="4" w:space="0" w:color="000000"/>
              <w:left w:val="single" w:sz="4" w:space="0" w:color="000000"/>
              <w:bottom w:val="single" w:sz="4" w:space="0" w:color="000000"/>
              <w:right w:val="single" w:sz="4" w:space="0" w:color="000000"/>
            </w:tcBorders>
            <w:shd w:val="clear" w:color="auto" w:fill="D9D9D9"/>
          </w:tcPr>
          <w:p w14:paraId="3834586E" w14:textId="77777777" w:rsidR="009F7726" w:rsidRPr="00321A40" w:rsidRDefault="009F7726" w:rsidP="008D797D">
            <w:pPr>
              <w:spacing w:line="259" w:lineRule="auto"/>
              <w:ind w:left="4"/>
              <w:rPr>
                <w:sz w:val="22"/>
                <w:szCs w:val="22"/>
              </w:rPr>
            </w:pPr>
            <w:r w:rsidRPr="00321A40">
              <w:rPr>
                <w:sz w:val="22"/>
                <w:szCs w:val="22"/>
              </w:rPr>
              <w:t xml:space="preserve">(If applicable) </w:t>
            </w:r>
          </w:p>
        </w:tc>
        <w:tc>
          <w:tcPr>
            <w:tcW w:w="7161" w:type="dxa"/>
            <w:gridSpan w:val="2"/>
            <w:tcBorders>
              <w:top w:val="single" w:sz="4" w:space="0" w:color="000000"/>
              <w:left w:val="single" w:sz="4" w:space="0" w:color="000000"/>
              <w:bottom w:val="single" w:sz="4" w:space="0" w:color="000000"/>
              <w:right w:val="single" w:sz="4" w:space="0" w:color="000000"/>
            </w:tcBorders>
          </w:tcPr>
          <w:p w14:paraId="4B313513" w14:textId="77777777" w:rsidR="009F7726" w:rsidRPr="00321A40" w:rsidRDefault="009F7726" w:rsidP="008D797D">
            <w:pPr>
              <w:spacing w:line="259" w:lineRule="auto"/>
              <w:rPr>
                <w:sz w:val="22"/>
                <w:szCs w:val="22"/>
                <w:lang w:val="en-US"/>
              </w:rPr>
            </w:pPr>
            <w:r w:rsidRPr="00321A40">
              <w:rPr>
                <w:rFonts w:eastAsia="Calibri" w:cs="Calibri"/>
                <w:sz w:val="22"/>
                <w:szCs w:val="22"/>
                <w:lang w:val="en-US"/>
              </w:rPr>
              <w:t xml:space="preserve">platforms are not available, students can write their ideas on a poster, or blackboard in a more traditional way. </w:t>
            </w:r>
          </w:p>
        </w:tc>
      </w:tr>
      <w:tr w:rsidR="009F7726" w:rsidRPr="00321A40" w14:paraId="49367111" w14:textId="77777777" w:rsidTr="008D797D">
        <w:trPr>
          <w:trHeight w:val="1622"/>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2C297BEA" w14:textId="77777777" w:rsidR="009F7726" w:rsidRPr="00321A40" w:rsidRDefault="009F7726" w:rsidP="008D797D">
            <w:pPr>
              <w:spacing w:line="259" w:lineRule="auto"/>
              <w:ind w:left="4"/>
              <w:rPr>
                <w:sz w:val="22"/>
                <w:szCs w:val="22"/>
              </w:rPr>
            </w:pPr>
            <w:r w:rsidRPr="00321A40">
              <w:rPr>
                <w:sz w:val="22"/>
                <w:szCs w:val="22"/>
              </w:rPr>
              <w:t xml:space="preserve">IMPLEMENTATION </w:t>
            </w:r>
          </w:p>
          <w:p w14:paraId="4E8385B1" w14:textId="77777777" w:rsidR="009F7726" w:rsidRPr="00321A40" w:rsidRDefault="009F7726" w:rsidP="008D797D">
            <w:pPr>
              <w:spacing w:line="259" w:lineRule="auto"/>
              <w:ind w:left="4"/>
              <w:rPr>
                <w:sz w:val="22"/>
                <w:szCs w:val="22"/>
              </w:rPr>
            </w:pPr>
            <w:r w:rsidRPr="00321A40">
              <w:rPr>
                <w:sz w:val="22"/>
                <w:szCs w:val="22"/>
              </w:rPr>
              <w:t xml:space="preserve">OF THE CLASSES  </w:t>
            </w:r>
          </w:p>
          <w:p w14:paraId="26ACAE4B" w14:textId="77777777" w:rsidR="009F7726" w:rsidRPr="00321A40" w:rsidRDefault="009F7726" w:rsidP="008D797D">
            <w:pPr>
              <w:spacing w:line="259" w:lineRule="auto"/>
              <w:ind w:left="4"/>
              <w:rPr>
                <w:sz w:val="22"/>
                <w:szCs w:val="22"/>
              </w:rPr>
            </w:pPr>
            <w:r w:rsidRPr="00321A40">
              <w:rPr>
                <w:sz w:val="22"/>
                <w:szCs w:val="22"/>
              </w:rP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A748AA" w14:textId="77777777" w:rsidR="009F7726" w:rsidRPr="00321A40" w:rsidRDefault="009F7726" w:rsidP="008D797D">
            <w:pPr>
              <w:spacing w:line="259" w:lineRule="auto"/>
              <w:rPr>
                <w:sz w:val="22"/>
                <w:szCs w:val="22"/>
              </w:rPr>
            </w:pPr>
            <w:r w:rsidRPr="00321A40">
              <w:rPr>
                <w:sz w:val="22"/>
                <w:szCs w:val="22"/>
              </w:rPr>
              <w:t xml:space="preserve"> </w:t>
            </w:r>
          </w:p>
          <w:p w14:paraId="319B7E4C" w14:textId="77777777" w:rsidR="009F7726" w:rsidRPr="00321A40" w:rsidRDefault="009F7726" w:rsidP="008D797D">
            <w:pPr>
              <w:spacing w:line="259" w:lineRule="auto"/>
              <w:rPr>
                <w:sz w:val="22"/>
                <w:szCs w:val="22"/>
              </w:rPr>
            </w:pPr>
            <w:r w:rsidRPr="00321A40">
              <w:rPr>
                <w:sz w:val="22"/>
                <w:szCs w:val="22"/>
              </w:rPr>
              <w:t xml:space="preserve">STEP 1 </w:t>
            </w:r>
          </w:p>
        </w:tc>
        <w:tc>
          <w:tcPr>
            <w:tcW w:w="5322" w:type="dxa"/>
            <w:tcBorders>
              <w:top w:val="single" w:sz="4" w:space="0" w:color="000000"/>
              <w:left w:val="single" w:sz="4" w:space="0" w:color="000000"/>
              <w:bottom w:val="single" w:sz="4" w:space="0" w:color="000000"/>
              <w:right w:val="single" w:sz="4" w:space="0" w:color="000000"/>
            </w:tcBorders>
          </w:tcPr>
          <w:p w14:paraId="3548E999" w14:textId="77777777" w:rsidR="009F7726" w:rsidRPr="00321A40" w:rsidRDefault="009F7726" w:rsidP="008D797D">
            <w:pPr>
              <w:spacing w:line="259" w:lineRule="auto"/>
              <w:ind w:left="6" w:right="91"/>
              <w:rPr>
                <w:sz w:val="22"/>
                <w:szCs w:val="22"/>
              </w:rPr>
            </w:pPr>
            <w:r w:rsidRPr="00321A40">
              <w:rPr>
                <w:rFonts w:eastAsia="Calibri" w:cs="Calibri"/>
                <w:sz w:val="22"/>
                <w:szCs w:val="22"/>
                <w:lang w:val="en-US"/>
              </w:rPr>
              <w:t xml:space="preserve">The lecturer will tell the students that the UNESCO Heritage List has five strategic objectives that are summarized in five words that start with the letter C.  Students are asked to guess these five words on the screen, using an online platform so all the comments are gathered on the screen.  </w:t>
            </w:r>
            <w:r w:rsidRPr="00321A40">
              <w:rPr>
                <w:rFonts w:eastAsia="Calibri" w:cs="Calibri"/>
                <w:sz w:val="22"/>
                <w:szCs w:val="22"/>
              </w:rPr>
              <w:t xml:space="preserve">See Work Card 13. </w:t>
            </w:r>
          </w:p>
        </w:tc>
      </w:tr>
      <w:tr w:rsidR="009F7726" w:rsidRPr="00321A40" w14:paraId="49D66FBF" w14:textId="77777777" w:rsidTr="008D797D">
        <w:trPr>
          <w:trHeight w:val="2161"/>
        </w:trPr>
        <w:tc>
          <w:tcPr>
            <w:tcW w:w="0" w:type="auto"/>
            <w:vMerge/>
            <w:tcBorders>
              <w:top w:val="nil"/>
              <w:left w:val="single" w:sz="4" w:space="0" w:color="000000"/>
              <w:bottom w:val="nil"/>
              <w:right w:val="single" w:sz="4" w:space="0" w:color="000000"/>
            </w:tcBorders>
          </w:tcPr>
          <w:p w14:paraId="489C74E3" w14:textId="77777777" w:rsidR="009F7726" w:rsidRPr="00321A40" w:rsidRDefault="009F7726" w:rsidP="008D797D">
            <w:pPr>
              <w:spacing w:after="160" w:line="259" w:lineRule="auto"/>
              <w:rPr>
                <w:sz w:val="22"/>
                <w:szCs w:val="22"/>
              </w:rPr>
            </w:pPr>
          </w:p>
        </w:tc>
        <w:tc>
          <w:tcPr>
            <w:tcW w:w="183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3D0EE5" w14:textId="77777777" w:rsidR="009F7726" w:rsidRPr="00321A40" w:rsidRDefault="009F7726" w:rsidP="008D797D">
            <w:pPr>
              <w:spacing w:line="259" w:lineRule="auto"/>
              <w:rPr>
                <w:sz w:val="22"/>
                <w:szCs w:val="22"/>
              </w:rPr>
            </w:pPr>
            <w:r w:rsidRPr="00321A40">
              <w:rPr>
                <w:sz w:val="22"/>
                <w:szCs w:val="22"/>
              </w:rPr>
              <w:t xml:space="preserve">STEP 2 </w:t>
            </w:r>
          </w:p>
        </w:tc>
        <w:tc>
          <w:tcPr>
            <w:tcW w:w="5322" w:type="dxa"/>
            <w:tcBorders>
              <w:top w:val="single" w:sz="4" w:space="0" w:color="000000"/>
              <w:left w:val="single" w:sz="4" w:space="0" w:color="000000"/>
              <w:bottom w:val="single" w:sz="4" w:space="0" w:color="000000"/>
              <w:right w:val="single" w:sz="4" w:space="0" w:color="000000"/>
            </w:tcBorders>
          </w:tcPr>
          <w:p w14:paraId="02712649" w14:textId="38A9A51E" w:rsidR="009F7726" w:rsidRPr="00321A40" w:rsidRDefault="009F7726" w:rsidP="008D797D">
            <w:pPr>
              <w:spacing w:line="259" w:lineRule="auto"/>
              <w:ind w:left="6" w:right="93"/>
              <w:rPr>
                <w:sz w:val="22"/>
                <w:szCs w:val="22"/>
                <w:lang w:val="en-US"/>
              </w:rPr>
            </w:pPr>
            <w:r w:rsidRPr="00321A40">
              <w:rPr>
                <w:rFonts w:eastAsia="Calibri" w:cs="Calibri"/>
                <w:sz w:val="22"/>
                <w:szCs w:val="22"/>
                <w:lang w:val="en-US"/>
              </w:rPr>
              <w:t xml:space="preserve">A discussion is opened with the ideas. Once all the suggestions are gathered on the board, the lecturer can use the strategy of small groups discussion (Phillips 21). The group is split in groups of 2-3 people who must decide the final set of 5 words. Then, groups are put </w:t>
            </w:r>
            <w:r w:rsidR="00C15B71" w:rsidRPr="00321A40">
              <w:rPr>
                <w:rFonts w:eastAsia="Calibri" w:cs="Calibri"/>
                <w:sz w:val="22"/>
                <w:szCs w:val="22"/>
                <w:lang w:val="en-US"/>
              </w:rPr>
              <w:t>together,</w:t>
            </w:r>
            <w:r w:rsidRPr="00321A40">
              <w:rPr>
                <w:rFonts w:eastAsia="Calibri" w:cs="Calibri"/>
                <w:sz w:val="22"/>
                <w:szCs w:val="22"/>
                <w:lang w:val="en-US"/>
              </w:rPr>
              <w:t xml:space="preserve"> so the double of people are joined in the discussion, until the whole group decides on the final set of words. At the end of the session, the lecturer discovers the real set of words. </w:t>
            </w:r>
          </w:p>
        </w:tc>
      </w:tr>
      <w:tr w:rsidR="009F7726" w:rsidRPr="00321A40" w14:paraId="0BC2CF52" w14:textId="77777777" w:rsidTr="008D797D">
        <w:trPr>
          <w:trHeight w:val="2962"/>
        </w:trPr>
        <w:tc>
          <w:tcPr>
            <w:tcW w:w="0" w:type="auto"/>
            <w:vMerge/>
            <w:tcBorders>
              <w:top w:val="nil"/>
              <w:left w:val="single" w:sz="4" w:space="0" w:color="000000"/>
              <w:bottom w:val="nil"/>
              <w:right w:val="single" w:sz="4" w:space="0" w:color="000000"/>
            </w:tcBorders>
          </w:tcPr>
          <w:p w14:paraId="4289D931" w14:textId="77777777" w:rsidR="009F7726" w:rsidRPr="00321A40" w:rsidRDefault="009F7726" w:rsidP="008D797D">
            <w:pPr>
              <w:spacing w:after="160" w:line="259" w:lineRule="auto"/>
              <w:rPr>
                <w:sz w:val="22"/>
                <w:szCs w:val="22"/>
                <w:lang w:val="en-US"/>
              </w:rPr>
            </w:pPr>
          </w:p>
        </w:tc>
        <w:tc>
          <w:tcPr>
            <w:tcW w:w="183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5DFF5F" w14:textId="77777777" w:rsidR="009F7726" w:rsidRPr="00321A40" w:rsidRDefault="009F7726" w:rsidP="008D797D">
            <w:pPr>
              <w:spacing w:line="259" w:lineRule="auto"/>
              <w:rPr>
                <w:sz w:val="22"/>
                <w:szCs w:val="22"/>
              </w:rPr>
            </w:pPr>
            <w:r w:rsidRPr="00321A40">
              <w:rPr>
                <w:sz w:val="22"/>
                <w:szCs w:val="22"/>
              </w:rPr>
              <w:t xml:space="preserve">STEP 3 </w:t>
            </w:r>
          </w:p>
        </w:tc>
        <w:tc>
          <w:tcPr>
            <w:tcW w:w="5322" w:type="dxa"/>
            <w:tcBorders>
              <w:top w:val="single" w:sz="4" w:space="0" w:color="000000"/>
              <w:left w:val="single" w:sz="4" w:space="0" w:color="000000"/>
              <w:bottom w:val="single" w:sz="4" w:space="0" w:color="000000"/>
              <w:right w:val="single" w:sz="4" w:space="0" w:color="000000"/>
            </w:tcBorders>
          </w:tcPr>
          <w:p w14:paraId="5A1ABFCB" w14:textId="77777777" w:rsidR="009F7726" w:rsidRPr="00321A40" w:rsidRDefault="009F7726" w:rsidP="008D797D">
            <w:pPr>
              <w:spacing w:after="35" w:line="238" w:lineRule="auto"/>
              <w:ind w:left="6" w:right="93"/>
              <w:rPr>
                <w:sz w:val="22"/>
                <w:szCs w:val="22"/>
              </w:rPr>
            </w:pPr>
            <w:r w:rsidRPr="00321A40">
              <w:rPr>
                <w:rFonts w:eastAsia="Calibri" w:cs="Calibri"/>
                <w:sz w:val="22"/>
                <w:szCs w:val="22"/>
                <w:lang w:val="en-US"/>
              </w:rPr>
              <w:t xml:space="preserve">The lecturer explains the funding sources of the UNESCO heritage list. A debate could be opened about the financial needs of UNESCO and where the money is necessary to be invested. </w:t>
            </w:r>
            <w:r w:rsidRPr="00321A40">
              <w:rPr>
                <w:rFonts w:eastAsia="Calibri" w:cs="Calibri"/>
                <w:sz w:val="22"/>
                <w:szCs w:val="22"/>
              </w:rPr>
              <w:t xml:space="preserve">The questions of the debate could be: </w:t>
            </w:r>
          </w:p>
          <w:p w14:paraId="4F3CB83F" w14:textId="77777777" w:rsidR="009F7726" w:rsidRPr="00321A40" w:rsidRDefault="009F7726" w:rsidP="009F7726">
            <w:pPr>
              <w:numPr>
                <w:ilvl w:val="0"/>
                <w:numId w:val="4"/>
              </w:numPr>
              <w:pBdr>
                <w:top w:val="none" w:sz="0" w:space="0" w:color="auto"/>
                <w:left w:val="none" w:sz="0" w:space="0" w:color="auto"/>
                <w:bottom w:val="none" w:sz="0" w:space="0" w:color="auto"/>
                <w:right w:val="none" w:sz="0" w:space="0" w:color="auto"/>
                <w:between w:val="none" w:sz="0" w:space="0" w:color="auto"/>
              </w:pBdr>
              <w:spacing w:after="12" w:line="259" w:lineRule="auto"/>
              <w:ind w:right="206" w:hanging="360"/>
              <w:jc w:val="center"/>
              <w:rPr>
                <w:sz w:val="22"/>
                <w:szCs w:val="22"/>
                <w:lang w:val="en-US"/>
              </w:rPr>
            </w:pPr>
            <w:r w:rsidRPr="00321A40">
              <w:rPr>
                <w:rFonts w:eastAsia="Calibri" w:cs="Calibri"/>
                <w:sz w:val="22"/>
                <w:szCs w:val="22"/>
                <w:lang w:val="en-US"/>
              </w:rPr>
              <w:t xml:space="preserve">Which are the funding sources of UNESCO? </w:t>
            </w:r>
          </w:p>
          <w:p w14:paraId="67751922" w14:textId="77777777" w:rsidR="009F7726" w:rsidRPr="00321A40" w:rsidRDefault="009F7726" w:rsidP="009F7726">
            <w:pPr>
              <w:numPr>
                <w:ilvl w:val="0"/>
                <w:numId w:val="4"/>
              </w:numPr>
              <w:pBdr>
                <w:top w:val="none" w:sz="0" w:space="0" w:color="auto"/>
                <w:left w:val="none" w:sz="0" w:space="0" w:color="auto"/>
                <w:bottom w:val="none" w:sz="0" w:space="0" w:color="auto"/>
                <w:right w:val="none" w:sz="0" w:space="0" w:color="auto"/>
                <w:between w:val="none" w:sz="0" w:space="0" w:color="auto"/>
              </w:pBdr>
              <w:spacing w:after="12" w:line="259" w:lineRule="auto"/>
              <w:ind w:right="206" w:hanging="360"/>
              <w:jc w:val="center"/>
              <w:rPr>
                <w:sz w:val="22"/>
                <w:szCs w:val="22"/>
              </w:rPr>
            </w:pPr>
            <w:r w:rsidRPr="00321A40">
              <w:rPr>
                <w:rFonts w:eastAsia="Calibri" w:cs="Calibri"/>
                <w:sz w:val="22"/>
                <w:szCs w:val="22"/>
                <w:lang w:val="en-US"/>
              </w:rPr>
              <w:t xml:space="preserve">Why does UNESCO need money? </w:t>
            </w:r>
            <w:r w:rsidRPr="00321A40">
              <w:rPr>
                <w:rFonts w:eastAsia="Calibri" w:cs="Calibri"/>
                <w:sz w:val="22"/>
                <w:szCs w:val="22"/>
              </w:rPr>
              <w:t xml:space="preserve">What for? </w:t>
            </w:r>
          </w:p>
          <w:p w14:paraId="12521BCD" w14:textId="77777777" w:rsidR="009F7726" w:rsidRPr="00321A40" w:rsidRDefault="009F7726" w:rsidP="009F7726">
            <w:pPr>
              <w:numPr>
                <w:ilvl w:val="0"/>
                <w:numId w:val="4"/>
              </w:numPr>
              <w:pBdr>
                <w:top w:val="none" w:sz="0" w:space="0" w:color="auto"/>
                <w:left w:val="none" w:sz="0" w:space="0" w:color="auto"/>
                <w:bottom w:val="none" w:sz="0" w:space="0" w:color="auto"/>
                <w:right w:val="none" w:sz="0" w:space="0" w:color="auto"/>
                <w:between w:val="none" w:sz="0" w:space="0" w:color="auto"/>
              </w:pBdr>
              <w:spacing w:after="12" w:line="259" w:lineRule="auto"/>
              <w:ind w:right="206" w:hanging="360"/>
              <w:jc w:val="center"/>
              <w:rPr>
                <w:sz w:val="22"/>
                <w:szCs w:val="22"/>
                <w:lang w:val="en-US"/>
              </w:rPr>
            </w:pPr>
            <w:r w:rsidRPr="00321A40">
              <w:rPr>
                <w:rFonts w:eastAsia="Calibri" w:cs="Calibri"/>
                <w:sz w:val="22"/>
                <w:szCs w:val="22"/>
                <w:lang w:val="en-US"/>
              </w:rPr>
              <w:t xml:space="preserve">What can be the use of the reserved funds? </w:t>
            </w:r>
          </w:p>
          <w:p w14:paraId="730130E8" w14:textId="77777777" w:rsidR="009F7726" w:rsidRPr="00321A40" w:rsidRDefault="009F7726" w:rsidP="009F7726">
            <w:pPr>
              <w:numPr>
                <w:ilvl w:val="0"/>
                <w:numId w:val="4"/>
              </w:numPr>
              <w:pBdr>
                <w:top w:val="none" w:sz="0" w:space="0" w:color="auto"/>
                <w:left w:val="none" w:sz="0" w:space="0" w:color="auto"/>
                <w:bottom w:val="none" w:sz="0" w:space="0" w:color="auto"/>
                <w:right w:val="none" w:sz="0" w:space="0" w:color="auto"/>
                <w:between w:val="none" w:sz="0" w:space="0" w:color="auto"/>
              </w:pBdr>
              <w:spacing w:line="240" w:lineRule="auto"/>
              <w:ind w:right="206" w:hanging="360"/>
              <w:jc w:val="center"/>
              <w:rPr>
                <w:sz w:val="22"/>
                <w:szCs w:val="22"/>
                <w:lang w:val="en-US"/>
              </w:rPr>
            </w:pPr>
            <w:r w:rsidRPr="00321A40">
              <w:rPr>
                <w:rFonts w:eastAsia="Calibri" w:cs="Calibri"/>
                <w:sz w:val="22"/>
                <w:szCs w:val="22"/>
                <w:lang w:val="en-US"/>
              </w:rPr>
              <w:t xml:space="preserve">Which countries do you think are the top investors? </w:t>
            </w:r>
          </w:p>
          <w:p w14:paraId="0FBE1F48" w14:textId="77777777" w:rsidR="009F7726" w:rsidRPr="00321A40" w:rsidRDefault="009F7726" w:rsidP="008D797D">
            <w:pPr>
              <w:spacing w:line="259" w:lineRule="auto"/>
              <w:ind w:left="6"/>
              <w:rPr>
                <w:sz w:val="22"/>
                <w:szCs w:val="22"/>
                <w:lang w:val="en-US"/>
              </w:rPr>
            </w:pPr>
            <w:r w:rsidRPr="00321A40">
              <w:rPr>
                <w:rFonts w:eastAsia="Calibri" w:cs="Calibri"/>
                <w:sz w:val="22"/>
                <w:szCs w:val="22"/>
                <w:lang w:val="en-US"/>
              </w:rPr>
              <w:t xml:space="preserve"> </w:t>
            </w:r>
          </w:p>
        </w:tc>
      </w:tr>
      <w:tr w:rsidR="009F7726" w:rsidRPr="00321A40" w14:paraId="44867CA5" w14:textId="77777777" w:rsidTr="008D797D">
        <w:trPr>
          <w:trHeight w:val="1084"/>
        </w:trPr>
        <w:tc>
          <w:tcPr>
            <w:tcW w:w="0" w:type="auto"/>
            <w:vMerge/>
            <w:tcBorders>
              <w:top w:val="nil"/>
              <w:left w:val="single" w:sz="4" w:space="0" w:color="000000"/>
              <w:bottom w:val="single" w:sz="4" w:space="0" w:color="000000"/>
              <w:right w:val="single" w:sz="4" w:space="0" w:color="000000"/>
            </w:tcBorders>
          </w:tcPr>
          <w:p w14:paraId="4B983F2D" w14:textId="77777777" w:rsidR="009F7726" w:rsidRPr="00321A40" w:rsidRDefault="009F7726" w:rsidP="008D797D">
            <w:pPr>
              <w:spacing w:after="160" w:line="259" w:lineRule="auto"/>
              <w:rPr>
                <w:sz w:val="22"/>
                <w:szCs w:val="22"/>
                <w:lang w:val="en-US"/>
              </w:rPr>
            </w:pPr>
          </w:p>
        </w:tc>
        <w:tc>
          <w:tcPr>
            <w:tcW w:w="183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BC78A4" w14:textId="77777777" w:rsidR="009F7726" w:rsidRPr="00321A40" w:rsidRDefault="009F7726" w:rsidP="008D797D">
            <w:pPr>
              <w:spacing w:line="259" w:lineRule="auto"/>
              <w:rPr>
                <w:sz w:val="22"/>
                <w:szCs w:val="22"/>
              </w:rPr>
            </w:pPr>
            <w:r w:rsidRPr="00321A40">
              <w:rPr>
                <w:sz w:val="22"/>
                <w:szCs w:val="22"/>
              </w:rPr>
              <w:t xml:space="preserve">STEP 4 </w:t>
            </w:r>
          </w:p>
        </w:tc>
        <w:tc>
          <w:tcPr>
            <w:tcW w:w="5322" w:type="dxa"/>
            <w:tcBorders>
              <w:top w:val="single" w:sz="4" w:space="0" w:color="000000"/>
              <w:left w:val="single" w:sz="4" w:space="0" w:color="000000"/>
              <w:bottom w:val="single" w:sz="4" w:space="0" w:color="000000"/>
              <w:right w:val="single" w:sz="4" w:space="0" w:color="000000"/>
            </w:tcBorders>
          </w:tcPr>
          <w:p w14:paraId="1B6CF682" w14:textId="77777777" w:rsidR="009F7726" w:rsidRPr="00321A40" w:rsidRDefault="009F7726" w:rsidP="008D797D">
            <w:pPr>
              <w:spacing w:line="240" w:lineRule="auto"/>
              <w:ind w:left="6" w:right="96"/>
              <w:rPr>
                <w:sz w:val="22"/>
                <w:szCs w:val="22"/>
              </w:rPr>
            </w:pPr>
            <w:r w:rsidRPr="00321A40">
              <w:rPr>
                <w:rFonts w:eastAsia="Calibri" w:cs="Calibri"/>
                <w:sz w:val="22"/>
                <w:szCs w:val="22"/>
                <w:lang w:val="en-US"/>
              </w:rPr>
              <w:t xml:space="preserve">The students are required to </w:t>
            </w:r>
            <w:proofErr w:type="spellStart"/>
            <w:r w:rsidRPr="00321A40">
              <w:rPr>
                <w:rFonts w:eastAsia="Calibri" w:cs="Calibri"/>
                <w:sz w:val="22"/>
                <w:szCs w:val="22"/>
                <w:lang w:val="en-US"/>
              </w:rPr>
              <w:t>analyse</w:t>
            </w:r>
            <w:proofErr w:type="spellEnd"/>
            <w:r w:rsidRPr="00321A40">
              <w:rPr>
                <w:rFonts w:eastAsia="Calibri" w:cs="Calibri"/>
                <w:sz w:val="22"/>
                <w:szCs w:val="22"/>
                <w:lang w:val="en-US"/>
              </w:rPr>
              <w:t xml:space="preserve"> the case study of the USA funding. </w:t>
            </w:r>
            <w:r w:rsidRPr="00321A40">
              <w:rPr>
                <w:rFonts w:eastAsia="Calibri" w:cs="Calibri"/>
                <w:sz w:val="22"/>
                <w:szCs w:val="22"/>
              </w:rPr>
              <w:t xml:space="preserve">The materials for the activity are in WORK Card 14. </w:t>
            </w:r>
          </w:p>
          <w:p w14:paraId="3E39A547" w14:textId="77777777" w:rsidR="009F7726" w:rsidRPr="00321A40" w:rsidRDefault="009F7726" w:rsidP="008D797D">
            <w:pPr>
              <w:spacing w:line="259" w:lineRule="auto"/>
              <w:ind w:left="6"/>
              <w:rPr>
                <w:sz w:val="22"/>
                <w:szCs w:val="22"/>
              </w:rPr>
            </w:pPr>
            <w:r w:rsidRPr="00321A40">
              <w:rPr>
                <w:rFonts w:eastAsia="Calibri" w:cs="Calibri"/>
                <w:sz w:val="22"/>
                <w:szCs w:val="22"/>
              </w:rPr>
              <w:t xml:space="preserve"> </w:t>
            </w:r>
          </w:p>
        </w:tc>
      </w:tr>
    </w:tbl>
    <w:p w14:paraId="2AAF92DF" w14:textId="77777777" w:rsidR="000A4CC6" w:rsidRDefault="000A4CC6" w:rsidP="000A4CC6">
      <w:pPr>
        <w:jc w:val="left"/>
        <w:rPr>
          <w:b/>
          <w:bCs/>
          <w:lang w:val="en-US"/>
        </w:rPr>
      </w:pPr>
    </w:p>
    <w:p w14:paraId="25B87B7F" w14:textId="77777777" w:rsidR="000A4CC6" w:rsidRDefault="000A4CC6" w:rsidP="000A4CC6">
      <w:pPr>
        <w:jc w:val="left"/>
        <w:rPr>
          <w:b/>
          <w:bCs/>
          <w:lang w:val="en-US"/>
        </w:rPr>
      </w:pPr>
    </w:p>
    <w:p w14:paraId="6FCF709B" w14:textId="031CD899" w:rsidR="000A4CC6" w:rsidRDefault="000A4CC6" w:rsidP="000A4CC6">
      <w:pPr>
        <w:jc w:val="left"/>
        <w:rPr>
          <w:b/>
          <w:bCs/>
          <w:lang w:val="en-US"/>
        </w:rPr>
      </w:pPr>
      <w:r w:rsidRPr="000A4CC6">
        <w:rPr>
          <w:b/>
          <w:bCs/>
          <w:lang w:val="en-US"/>
        </w:rPr>
        <w:t>ADDITIONAL MATERIAL 1 WORK CARD</w:t>
      </w:r>
      <w:r>
        <w:rPr>
          <w:b/>
          <w:bCs/>
          <w:lang w:val="en-US"/>
        </w:rPr>
        <w:t xml:space="preserve"> (The </w:t>
      </w:r>
      <w:r w:rsidR="009F7726">
        <w:rPr>
          <w:b/>
          <w:bCs/>
          <w:lang w:val="en-US"/>
        </w:rPr>
        <w:t>UNESCO’s List Criteria</w:t>
      </w:r>
      <w:r>
        <w:rPr>
          <w:b/>
          <w:bCs/>
          <w:lang w:val="en-US"/>
        </w:rPr>
        <w:t>)</w:t>
      </w:r>
    </w:p>
    <w:p w14:paraId="53605423" w14:textId="77777777" w:rsidR="000A4CC6" w:rsidRDefault="000A4CC6" w:rsidP="000A4CC6">
      <w:pPr>
        <w:jc w:val="left"/>
        <w:rPr>
          <w:b/>
          <w:bCs/>
          <w:lang w:val="en-US"/>
        </w:rPr>
      </w:pPr>
    </w:p>
    <w:p w14:paraId="606C4AF2" w14:textId="77777777" w:rsidR="000A4CC6" w:rsidRDefault="000A4CC6" w:rsidP="000A4CC6">
      <w:pPr>
        <w:jc w:val="left"/>
        <w:rPr>
          <w:b/>
          <w:bCs/>
          <w:lang w:val="en-US"/>
        </w:rPr>
      </w:pPr>
    </w:p>
    <w:p w14:paraId="28137174" w14:textId="77777777" w:rsidR="000A4CC6" w:rsidRDefault="000A4CC6" w:rsidP="000A4CC6">
      <w:pPr>
        <w:jc w:val="left"/>
        <w:rPr>
          <w:b/>
          <w:bCs/>
          <w:lang w:val="en-US"/>
        </w:rPr>
      </w:pPr>
    </w:p>
    <w:p w14:paraId="10BDAC96" w14:textId="77777777" w:rsidR="000A4CC6" w:rsidRDefault="000A4CC6" w:rsidP="000A4CC6">
      <w:pPr>
        <w:jc w:val="left"/>
        <w:rPr>
          <w:b/>
          <w:bCs/>
          <w:lang w:val="en-US"/>
        </w:rPr>
      </w:pPr>
    </w:p>
    <w:p w14:paraId="30C31E70" w14:textId="77777777" w:rsidR="000A4CC6" w:rsidRDefault="000A4CC6" w:rsidP="000A4CC6">
      <w:pPr>
        <w:jc w:val="left"/>
        <w:rPr>
          <w:b/>
          <w:bCs/>
          <w:lang w:val="en-US"/>
        </w:rPr>
      </w:pPr>
    </w:p>
    <w:p w14:paraId="1399F119" w14:textId="77777777" w:rsidR="000A4CC6" w:rsidRDefault="000A4CC6" w:rsidP="000A4CC6">
      <w:pPr>
        <w:jc w:val="left"/>
        <w:rPr>
          <w:b/>
          <w:bCs/>
          <w:lang w:val="en-US"/>
        </w:rPr>
      </w:pPr>
    </w:p>
    <w:p w14:paraId="3AB623EA" w14:textId="77777777" w:rsidR="000A4CC6" w:rsidRDefault="000A4CC6" w:rsidP="000A4CC6">
      <w:pPr>
        <w:jc w:val="left"/>
        <w:rPr>
          <w:b/>
          <w:bCs/>
          <w:lang w:val="en-US"/>
        </w:rPr>
      </w:pPr>
    </w:p>
    <w:p w14:paraId="4685CF5E" w14:textId="77777777" w:rsidR="000A4CC6" w:rsidRDefault="000A4CC6" w:rsidP="000A4CC6">
      <w:pPr>
        <w:jc w:val="left"/>
        <w:rPr>
          <w:b/>
          <w:bCs/>
          <w:lang w:val="en-US"/>
        </w:rPr>
      </w:pPr>
    </w:p>
    <w:p w14:paraId="0AC8B312" w14:textId="77777777" w:rsidR="000A4CC6" w:rsidRDefault="000A4CC6" w:rsidP="000A4CC6">
      <w:pPr>
        <w:jc w:val="left"/>
        <w:rPr>
          <w:b/>
          <w:bCs/>
          <w:lang w:val="en-US"/>
        </w:rPr>
      </w:pPr>
    </w:p>
    <w:p w14:paraId="32D48695" w14:textId="77777777" w:rsidR="000A4CC6" w:rsidRDefault="000A4CC6" w:rsidP="000A4CC6">
      <w:pPr>
        <w:jc w:val="left"/>
        <w:rPr>
          <w:b/>
          <w:bCs/>
          <w:lang w:val="en-US"/>
        </w:rPr>
      </w:pPr>
    </w:p>
    <w:p w14:paraId="2F99D057" w14:textId="77777777" w:rsidR="00793334" w:rsidRDefault="00793334" w:rsidP="000A4CC6">
      <w:pPr>
        <w:jc w:val="left"/>
        <w:rPr>
          <w:b/>
          <w:bCs/>
          <w:lang w:val="en-US"/>
        </w:rPr>
      </w:pPr>
    </w:p>
    <w:p w14:paraId="5A28DD0C" w14:textId="30E8AF5D" w:rsidR="00711F8E" w:rsidRPr="00711F8E" w:rsidRDefault="00BF4B3D" w:rsidP="00711F8E">
      <w:pPr>
        <w:jc w:val="center"/>
        <w:rPr>
          <w:b/>
          <w:bCs/>
          <w:sz w:val="36"/>
          <w:szCs w:val="36"/>
          <w:lang w:val="en-US"/>
        </w:rPr>
      </w:pPr>
      <w:r w:rsidRPr="00BF4B3D">
        <w:rPr>
          <w:b/>
          <w:bCs/>
          <w:sz w:val="36"/>
          <w:szCs w:val="36"/>
          <w:lang w:val="en-US"/>
        </w:rPr>
        <w:lastRenderedPageBreak/>
        <w:t>WORK CARDS</w:t>
      </w:r>
    </w:p>
    <w:p w14:paraId="6FE92668" w14:textId="03023004" w:rsidR="00BF4B3D" w:rsidRDefault="00BF4B3D" w:rsidP="00BF4B3D">
      <w:pPr>
        <w:jc w:val="center"/>
        <w:rPr>
          <w:b/>
          <w:bCs/>
          <w:lang w:val="en-US"/>
        </w:rPr>
      </w:pPr>
      <w:r>
        <w:rPr>
          <w:b/>
          <w:bCs/>
          <w:lang w:val="en-US"/>
        </w:rPr>
        <w:t>UNESCO WORLD HERITAGE: A TRIP THROUGH MANKIND’S SHARED INHERITANCE</w:t>
      </w:r>
    </w:p>
    <w:p w14:paraId="36CAA319" w14:textId="77777777" w:rsidR="00711F8E" w:rsidRDefault="00711F8E" w:rsidP="00BF4B3D">
      <w:pPr>
        <w:jc w:val="center"/>
        <w:rPr>
          <w:b/>
          <w:bCs/>
          <w:lang w:val="en-US"/>
        </w:rPr>
      </w:pPr>
    </w:p>
    <w:p w14:paraId="4AFD7F92" w14:textId="05F8B524" w:rsidR="00BF4B3D" w:rsidRDefault="00FE4537" w:rsidP="00BF4B3D">
      <w:pPr>
        <w:jc w:val="center"/>
        <w:rPr>
          <w:b/>
          <w:bCs/>
          <w:lang w:val="en-US"/>
        </w:rPr>
      </w:pPr>
      <w:r w:rsidRPr="00FE4537">
        <w:rPr>
          <w:rFonts w:ascii="Calibri" w:eastAsia="Calibri" w:hAnsi="Calibri" w:cs="Calibri"/>
          <w:noProof/>
          <w:kern w:val="2"/>
          <w:szCs w:val="24"/>
          <w:lang w:val="es-ES" w:eastAsia="es-ES" w:bidi="es-ES"/>
          <w14:ligatures w14:val="standardContextual"/>
        </w:rPr>
        <mc:AlternateContent>
          <mc:Choice Requires="wps">
            <w:drawing>
              <wp:anchor distT="0" distB="0" distL="114300" distR="114300" simplePos="0" relativeHeight="251658239" behindDoc="1" locked="0" layoutInCell="1" allowOverlap="1" wp14:anchorId="7D97C284" wp14:editId="1E2EAD0A">
                <wp:simplePos x="0" y="0"/>
                <wp:positionH relativeFrom="column">
                  <wp:posOffset>-4982</wp:posOffset>
                </wp:positionH>
                <wp:positionV relativeFrom="paragraph">
                  <wp:posOffset>75858</wp:posOffset>
                </wp:positionV>
                <wp:extent cx="6096049" cy="539750"/>
                <wp:effectExtent l="0" t="0" r="12700" b="19050"/>
                <wp:wrapNone/>
                <wp:docPr id="280" name="Shape 280"/>
                <wp:cNvGraphicFramePr/>
                <a:graphic xmlns:a="http://schemas.openxmlformats.org/drawingml/2006/main">
                  <a:graphicData uri="http://schemas.microsoft.com/office/word/2010/wordprocessingShape">
                    <wps:wsp>
                      <wps:cNvSpPr/>
                      <wps:spPr>
                        <a:xfrm>
                          <a:off x="0" y="0"/>
                          <a:ext cx="6096049" cy="539750"/>
                        </a:xfrm>
                        <a:custGeom>
                          <a:avLst/>
                          <a:gdLst/>
                          <a:ahLst/>
                          <a:cxnLst/>
                          <a:rect l="0" t="0" r="0" b="0"/>
                          <a:pathLst>
                            <a:path w="5928995" h="539750">
                              <a:moveTo>
                                <a:pt x="0" y="539750"/>
                              </a:moveTo>
                              <a:lnTo>
                                <a:pt x="5928995" y="539750"/>
                              </a:lnTo>
                              <a:lnTo>
                                <a:pt x="5928995" y="0"/>
                              </a:lnTo>
                              <a:lnTo>
                                <a:pt x="0" y="0"/>
                              </a:lnTo>
                              <a:close/>
                            </a:path>
                          </a:pathLst>
                        </a:cu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6200000" scaled="1"/>
                          <a:tileRect/>
                        </a:gradFill>
                        <a:ln w="6350" cap="flat" cmpd="sng" algn="ctr">
                          <a:solidFill>
                            <a:srgbClr val="70AD47"/>
                          </a:solidFill>
                          <a:prstDash val="solid"/>
                          <a:miter lim="127000"/>
                        </a:ln>
                        <a:effectLst/>
                      </wps:spPr>
                      <wps:bodyPr/>
                    </wps:wsp>
                  </a:graphicData>
                </a:graphic>
                <wp14:sizeRelH relativeFrom="margin">
                  <wp14:pctWidth>0</wp14:pctWidth>
                </wp14:sizeRelH>
              </wp:anchor>
            </w:drawing>
          </mc:Choice>
          <mc:Fallback>
            <w:pict>
              <v:shape w14:anchorId="23F54382" id="Shape 280" o:spid="_x0000_s1026" style="position:absolute;margin-left:-.4pt;margin-top:5.95pt;width:480pt;height:4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928995,539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rtJiwIAACgGAAAOAAAAZHJzL2Uyb0RvYy54bWysVEtv2zAMvg/YfxB0X+ykidMESYphQXfZ&#13;&#10;o1g77KzIsi1AlgRRTdJ/P0qKnKwDCizYxaIpivz48bG6O/aK7IUDafSajkclJUJzU0vdrunPp/sP&#13;&#10;t5SAZ7pmymixpi8C6N3m/bvVwS7FxHRG1cIRdKJhebBr2nlvl0UBvBM9g5GxQuNlY1zPPP66tqgd&#13;&#10;O6D3XhWTsqyKg3G1dYYLANRu0yXdRP9NI7j/3jQgPFFrith8/Lr43YVvsVmxZeuY7SQ/wWBXoOiZ&#13;&#10;1Bh0cLVlnpFnJ/9y1UvuDJjGj7jpC9M0kouYA2YzLl9l89gxK2IuSA7YgSb4f275t/2jfXBIw8HC&#13;&#10;ElAMWRwb14cT8ZFjJOtlIEscPeGorMpFVU4XlHC8m90s5rPIZnF+zZ/BfxYmemL7L+AT2XWWWJcl&#13;&#10;ftRZdFiyN4tlmQ/vArwgkgNGX0xuF4sZJd2AJFz3Zi+eTDT05zT+gHo2UfrSdPD4Ordslk8bPV+a&#13;&#10;ZxayRT6TJfZgphKZyndcGRDIDqpCToMQ80TlJZPYrPW9VIo0SuLAaBwrSpzxv6TvYsPgGKZWhBNN&#13;&#10;LRBrsGfKqI6jJT4pR/YMh4JxLrSv4pWX2idtVZXlaTiA+a+mTupxUOcEB0cRbguB6BxqFu2CZrB6&#13;&#10;K9x0ig/SLF4VbhzC/UN6k5tr4mEh2sypkpqwsOPGFa6hEJwAZ0rUgf3Y514q8QObOZU1Vy1QonRo&#13;&#10;2gox4PAwrGGjmEext/gadEsJUy1uU+5dqphRMpY88una3VC8eflxO52HeIgNLs2sA79l0CXW41WC&#13;&#10;1UuPC1fJHoFO5gF4eq108C7iykyzWJw3QpB2pn6JiyLqcR2lsqfVGfbd5T/Klwt+8xsAAP//AwBQ&#13;&#10;SwMEFAAGAAgAAAAhABmM2rDgAAAADAEAAA8AAABkcnMvZG93bnJldi54bWxMj0FPwzAMhe9I/IfI&#13;&#10;k7ixtBNMa9d0mkBw2AGJbdzTxmurNU6VZGvh1+Od4GLZfvLz94rNZHtxRR86RwrSeQICqXamo0bB&#13;&#10;8fD2uAIRoiaje0eo4BsDbMr7u0Lnxo30idd9bASbUMi1gjbGIZcy1C1aHeZuQGLt5LzVkUffSOP1&#13;&#10;yOa2l4skWUqrO+IPrR7wpcX6vL9YBYfxLP3uaZse37920lRu9TH9BKUeZtPrmst2DSLiFP8u4JaB&#13;&#10;+aFksMpdyATRK7jRR16nGQiWs+dsAaLiZpmBLAv5P0T5CwAA//8DAFBLAQItABQABgAIAAAAIQC2&#13;&#10;gziS/gAAAOEBAAATAAAAAAAAAAAAAAAAAAAAAABbQ29udGVudF9UeXBlc10ueG1sUEsBAi0AFAAG&#13;&#10;AAgAAAAhADj9If/WAAAAlAEAAAsAAAAAAAAAAAAAAAAALwEAAF9yZWxzLy5yZWxzUEsBAi0AFAAG&#13;&#10;AAgAAAAhAJBOu0mLAgAAKAYAAA4AAAAAAAAAAAAAAAAALgIAAGRycy9lMm9Eb2MueG1sUEsBAi0A&#13;&#10;FAAGAAgAAAAhABmM2rDgAAAADAEAAA8AAAAAAAAAAAAAAAAA5QQAAGRycy9kb3ducmV2LnhtbFBL&#13;&#10;BQYAAAAABAAEAPMAAADyBQAAAAA=&#13;&#10;" path="m,539750r5928995,l5928995,,,,,539750xe" fillcolor="#a0cc82 [2137]" strokecolor="#70ad47" strokeweight=".5pt">
                <v:fill color2="#deedd3 [761]" rotate="t" angle="180" colors="0 #aeda9a;.5 #cde6c2;1 #e6f2e1" focus="100%" type="gradient"/>
                <v:stroke miterlimit="83231f" joinstyle="miter"/>
                <v:path arrowok="t" textboxrect="0,0,5928995,539750"/>
              </v:shape>
            </w:pict>
          </mc:Fallback>
        </mc:AlternateContent>
      </w:r>
    </w:p>
    <w:p w14:paraId="3B5DF970" w14:textId="3601B447" w:rsidR="00FE4537" w:rsidRDefault="00BF4B3D" w:rsidP="009F7726">
      <w:pPr>
        <w:jc w:val="center"/>
        <w:rPr>
          <w:b/>
          <w:bCs/>
          <w:lang w:val="en-US"/>
        </w:rPr>
      </w:pPr>
      <w:r w:rsidRPr="00BF4B3D">
        <w:rPr>
          <w:b/>
          <w:bCs/>
          <w:sz w:val="28"/>
          <w:szCs w:val="28"/>
          <w:lang w:val="en-US"/>
        </w:rPr>
        <w:t xml:space="preserve">WORK CARD </w:t>
      </w:r>
      <w:r w:rsidR="009F7726">
        <w:rPr>
          <w:b/>
          <w:bCs/>
          <w:sz w:val="28"/>
          <w:szCs w:val="28"/>
          <w:lang w:val="en-US"/>
        </w:rPr>
        <w:t>7</w:t>
      </w:r>
      <w:r w:rsidRPr="00BF4B3D">
        <w:rPr>
          <w:b/>
          <w:bCs/>
          <w:sz w:val="28"/>
          <w:szCs w:val="28"/>
          <w:lang w:val="en-US"/>
        </w:rPr>
        <w:t>:</w:t>
      </w:r>
      <w:r>
        <w:rPr>
          <w:b/>
          <w:bCs/>
          <w:lang w:val="en-US"/>
        </w:rPr>
        <w:t xml:space="preserve"> </w:t>
      </w:r>
      <w:r w:rsidR="009F7726">
        <w:rPr>
          <w:b/>
          <w:bCs/>
          <w:lang w:val="en-US"/>
        </w:rPr>
        <w:t>The UNESCO’s List Criteria</w:t>
      </w:r>
    </w:p>
    <w:p w14:paraId="2E1717DA" w14:textId="77777777" w:rsidR="00FE4537" w:rsidRDefault="00FE4537" w:rsidP="00BF4B3D">
      <w:pPr>
        <w:jc w:val="left"/>
        <w:rPr>
          <w:b/>
          <w:bCs/>
          <w:lang w:val="en-US"/>
        </w:rPr>
      </w:pPr>
    </w:p>
    <w:p w14:paraId="656FEA45" w14:textId="77777777" w:rsidR="009F7726" w:rsidRDefault="009F7726" w:rsidP="00BF4B3D">
      <w:pPr>
        <w:jc w:val="left"/>
        <w:rPr>
          <w:b/>
          <w:bCs/>
          <w:sz w:val="28"/>
          <w:szCs w:val="28"/>
          <w:lang w:val="en-US"/>
        </w:rPr>
      </w:pPr>
    </w:p>
    <w:p w14:paraId="2526340F" w14:textId="7A6DE826" w:rsidR="00FE4537" w:rsidRPr="009F7726" w:rsidRDefault="00BF4B3D" w:rsidP="00BF4B3D">
      <w:pPr>
        <w:jc w:val="left"/>
        <w:rPr>
          <w:b/>
          <w:bCs/>
          <w:sz w:val="28"/>
          <w:szCs w:val="28"/>
          <w:lang w:val="en-US"/>
        </w:rPr>
      </w:pPr>
      <w:r w:rsidRPr="009F7726">
        <w:rPr>
          <w:b/>
          <w:bCs/>
          <w:sz w:val="28"/>
          <w:szCs w:val="28"/>
          <w:lang w:val="en-US"/>
        </w:rPr>
        <w:t>UNESCO</w:t>
      </w:r>
      <w:r w:rsidR="009F7726" w:rsidRPr="009F7726">
        <w:rPr>
          <w:b/>
          <w:bCs/>
          <w:sz w:val="28"/>
          <w:szCs w:val="28"/>
          <w:lang w:val="en-US"/>
        </w:rPr>
        <w:t xml:space="preserve"> 1972 World heritage List – Criteria</w:t>
      </w:r>
    </w:p>
    <w:p w14:paraId="73DA4341" w14:textId="795A6230" w:rsidR="00FE4537" w:rsidRPr="009F7726" w:rsidRDefault="009F7726" w:rsidP="00BF4B3D">
      <w:pPr>
        <w:pStyle w:val="ListParagraph"/>
        <w:numPr>
          <w:ilvl w:val="0"/>
          <w:numId w:val="5"/>
        </w:numPr>
        <w:jc w:val="left"/>
        <w:rPr>
          <w:b/>
          <w:bCs/>
          <w:lang w:val="en-US"/>
        </w:rPr>
      </w:pPr>
      <w:r>
        <w:rPr>
          <w:b/>
          <w:bCs/>
          <w:lang w:val="en-US"/>
        </w:rPr>
        <w:t xml:space="preserve">Look these sites up and check the criterion / criteria that was used to include them on the </w:t>
      </w:r>
      <w:proofErr w:type="gramStart"/>
      <w:r>
        <w:rPr>
          <w:b/>
          <w:bCs/>
          <w:lang w:val="en-US"/>
        </w:rPr>
        <w:t>list</w:t>
      </w:r>
      <w:proofErr w:type="gramEnd"/>
      <w:r w:rsidR="00FE4537" w:rsidRPr="009F7726">
        <w:rPr>
          <w:b/>
          <w:bCs/>
        </w:rPr>
        <w:tab/>
      </w:r>
      <w:r w:rsidR="00FE4537" w:rsidRPr="009F7726">
        <w:rPr>
          <w:b/>
          <w:bCs/>
        </w:rPr>
        <w:tab/>
      </w:r>
      <w:r w:rsidR="00FE4537" w:rsidRPr="009F7726">
        <w:rPr>
          <w:b/>
          <w:bCs/>
        </w:rPr>
        <w:tab/>
      </w:r>
      <w:r w:rsidR="00FE4537" w:rsidRPr="009F7726">
        <w:rPr>
          <w:b/>
          <w:bCs/>
        </w:rPr>
        <w:tab/>
      </w:r>
    </w:p>
    <w:p w14:paraId="6C048547" w14:textId="5C3CE4AA" w:rsidR="00711F8E" w:rsidRDefault="009F7726" w:rsidP="009F7726">
      <w:pPr>
        <w:rPr>
          <w:b/>
          <w:bCs/>
        </w:rPr>
      </w:pPr>
      <w:r>
        <w:rPr>
          <w:noProof/>
        </w:rPr>
        <w:drawing>
          <wp:anchor distT="0" distB="0" distL="114300" distR="114300" simplePos="0" relativeHeight="251660287" behindDoc="0" locked="0" layoutInCell="1" allowOverlap="0" wp14:anchorId="271D4053" wp14:editId="250B3574">
            <wp:simplePos x="0" y="0"/>
            <wp:positionH relativeFrom="column">
              <wp:posOffset>0</wp:posOffset>
            </wp:positionH>
            <wp:positionV relativeFrom="paragraph">
              <wp:posOffset>25960</wp:posOffset>
            </wp:positionV>
            <wp:extent cx="2472690" cy="2472690"/>
            <wp:effectExtent l="0" t="0" r="3810" b="3810"/>
            <wp:wrapSquare wrapText="bothSides"/>
            <wp:docPr id="1024" name="Picture 1024" descr="A large white building with domes and a pool of water with Taj Mahal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024" name="Picture 1024" descr="A large white building with domes and a pool of water with Taj Mahal in the background&#10;&#10;Description automatically generated"/>
                    <pic:cNvPicPr/>
                  </pic:nvPicPr>
                  <pic:blipFill>
                    <a:blip r:embed="rId8"/>
                    <a:stretch>
                      <a:fillRect/>
                    </a:stretch>
                  </pic:blipFill>
                  <pic:spPr>
                    <a:xfrm>
                      <a:off x="0" y="0"/>
                      <a:ext cx="2472690" cy="2472690"/>
                    </a:xfrm>
                    <a:prstGeom prst="rect">
                      <a:avLst/>
                    </a:prstGeom>
                  </pic:spPr>
                </pic:pic>
              </a:graphicData>
            </a:graphic>
          </wp:anchor>
        </w:drawing>
      </w:r>
      <w:r>
        <w:rPr>
          <w:b/>
          <w:bCs/>
        </w:rPr>
        <w:t xml:space="preserve">Taj </w:t>
      </w:r>
      <w:proofErr w:type="spellStart"/>
      <w:r>
        <w:rPr>
          <w:b/>
          <w:bCs/>
        </w:rPr>
        <w:t>Mahal</w:t>
      </w:r>
      <w:proofErr w:type="spellEnd"/>
      <w:r>
        <w:rPr>
          <w:b/>
          <w:bCs/>
        </w:rPr>
        <w:t xml:space="preserve"> (</w:t>
      </w:r>
      <w:proofErr w:type="spellStart"/>
      <w:r>
        <w:rPr>
          <w:b/>
          <w:bCs/>
        </w:rPr>
        <w:t>India</w:t>
      </w:r>
      <w:proofErr w:type="spellEnd"/>
      <w:r>
        <w:rPr>
          <w:b/>
          <w:bCs/>
        </w:rPr>
        <w:t>)</w:t>
      </w:r>
    </w:p>
    <w:p w14:paraId="5C5FCE29" w14:textId="13E4AEA2" w:rsidR="009F7726" w:rsidRPr="009F7726" w:rsidRDefault="009F7726" w:rsidP="009F7726">
      <w:proofErr w:type="spellStart"/>
      <w:r w:rsidRPr="009F7726">
        <w:t>Date</w:t>
      </w:r>
      <w:proofErr w:type="spellEnd"/>
      <w:r w:rsidRPr="009F7726">
        <w:t xml:space="preserve"> of </w:t>
      </w:r>
      <w:proofErr w:type="spellStart"/>
      <w:r w:rsidRPr="009F7726">
        <w:t>Inscription</w:t>
      </w:r>
      <w:proofErr w:type="spellEnd"/>
      <w:r w:rsidRPr="009F7726">
        <w:t xml:space="preserve">: </w:t>
      </w:r>
    </w:p>
    <w:p w14:paraId="3A2B123D" w14:textId="5B9CD792" w:rsidR="009F7726" w:rsidRPr="009F7726" w:rsidRDefault="009F7726" w:rsidP="009F7726">
      <w:proofErr w:type="spellStart"/>
      <w:r w:rsidRPr="009F7726">
        <w:t>Criteria</w:t>
      </w:r>
      <w:proofErr w:type="spellEnd"/>
      <w:r w:rsidRPr="009F7726">
        <w:t>:</w:t>
      </w:r>
    </w:p>
    <w:p w14:paraId="43026AFC" w14:textId="02D29FF4" w:rsidR="009F7726" w:rsidRPr="009F7726" w:rsidRDefault="009F7726" w:rsidP="009F7726">
      <w:proofErr w:type="spellStart"/>
      <w:r w:rsidRPr="009F7726">
        <w:t>Reason</w:t>
      </w:r>
      <w:proofErr w:type="spellEnd"/>
      <w:r w:rsidRPr="009F7726">
        <w:t>:</w:t>
      </w:r>
    </w:p>
    <w:p w14:paraId="213039D6" w14:textId="77777777" w:rsidR="009F7726" w:rsidRPr="009F7726" w:rsidRDefault="009F7726" w:rsidP="009F7726"/>
    <w:p w14:paraId="53B2F809" w14:textId="77777777" w:rsidR="009F7726" w:rsidRPr="009F7726" w:rsidRDefault="009F7726" w:rsidP="009F7726"/>
    <w:p w14:paraId="6C2E99EB" w14:textId="77777777" w:rsidR="009F7726" w:rsidRPr="009F7726" w:rsidRDefault="009F7726" w:rsidP="009F7726"/>
    <w:p w14:paraId="6BFF860F" w14:textId="77777777" w:rsidR="009F7726" w:rsidRDefault="009F7726" w:rsidP="009F7726"/>
    <w:p w14:paraId="1D2AE1C4" w14:textId="77777777" w:rsidR="009F7726" w:rsidRDefault="009F7726" w:rsidP="009F7726"/>
    <w:p w14:paraId="29838E1D" w14:textId="77777777" w:rsidR="009F7726" w:rsidRDefault="009F7726" w:rsidP="009F7726"/>
    <w:p w14:paraId="23D36B7F" w14:textId="77777777" w:rsidR="009F7726" w:rsidRDefault="009F7726" w:rsidP="009F7726"/>
    <w:p w14:paraId="1FEC314A" w14:textId="36EFAD2D" w:rsidR="009F7726" w:rsidRDefault="009F7726" w:rsidP="009F7726">
      <w:r w:rsidRPr="009F7726">
        <w:t>Link:</w:t>
      </w:r>
    </w:p>
    <w:p w14:paraId="50E02FAE" w14:textId="04B96910" w:rsidR="009F7726" w:rsidRDefault="009F7726" w:rsidP="009F7726">
      <w:pPr>
        <w:ind w:right="-1"/>
      </w:pPr>
      <w:r>
        <w:rPr>
          <w:noProof/>
        </w:rPr>
        <w:drawing>
          <wp:anchor distT="0" distB="0" distL="114300" distR="114300" simplePos="0" relativeHeight="251662335" behindDoc="0" locked="0" layoutInCell="1" allowOverlap="0" wp14:anchorId="44492DAF" wp14:editId="3824C2E8">
            <wp:simplePos x="0" y="0"/>
            <wp:positionH relativeFrom="column">
              <wp:posOffset>3575125</wp:posOffset>
            </wp:positionH>
            <wp:positionV relativeFrom="paragraph">
              <wp:posOffset>114935</wp:posOffset>
            </wp:positionV>
            <wp:extent cx="2520188" cy="2412365"/>
            <wp:effectExtent l="0" t="0" r="0" b="635"/>
            <wp:wrapSquare wrapText="bothSides"/>
            <wp:docPr id="1026" name="Picture 1026" descr="A group of buildings in a valley&#10;&#10;Description automatically generated"/>
            <wp:cNvGraphicFramePr/>
            <a:graphic xmlns:a="http://schemas.openxmlformats.org/drawingml/2006/main">
              <a:graphicData uri="http://schemas.openxmlformats.org/drawingml/2006/picture">
                <pic:pic xmlns:pic="http://schemas.openxmlformats.org/drawingml/2006/picture">
                  <pic:nvPicPr>
                    <pic:cNvPr id="1026" name="Picture 1026" descr="A group of buildings in a valley&#10;&#10;Description automatically generated"/>
                    <pic:cNvPicPr/>
                  </pic:nvPicPr>
                  <pic:blipFill>
                    <a:blip r:embed="rId9"/>
                    <a:stretch>
                      <a:fillRect/>
                    </a:stretch>
                  </pic:blipFill>
                  <pic:spPr>
                    <a:xfrm>
                      <a:off x="0" y="0"/>
                      <a:ext cx="2520188" cy="2412365"/>
                    </a:xfrm>
                    <a:prstGeom prst="rect">
                      <a:avLst/>
                    </a:prstGeom>
                  </pic:spPr>
                </pic:pic>
              </a:graphicData>
            </a:graphic>
          </wp:anchor>
        </w:drawing>
      </w:r>
    </w:p>
    <w:p w14:paraId="7BA3A0E2" w14:textId="015DC0C8" w:rsidR="009F7726" w:rsidRDefault="009F7726" w:rsidP="009F7726">
      <w:pPr>
        <w:rPr>
          <w:b/>
          <w:bCs/>
        </w:rPr>
      </w:pPr>
      <w:proofErr w:type="spellStart"/>
      <w:r>
        <w:rPr>
          <w:b/>
          <w:bCs/>
        </w:rPr>
        <w:t>Sewell</w:t>
      </w:r>
      <w:proofErr w:type="spellEnd"/>
      <w:r>
        <w:rPr>
          <w:b/>
          <w:bCs/>
        </w:rPr>
        <w:t xml:space="preserve"> </w:t>
      </w:r>
      <w:proofErr w:type="spellStart"/>
      <w:r>
        <w:rPr>
          <w:b/>
          <w:bCs/>
        </w:rPr>
        <w:t>Mining</w:t>
      </w:r>
      <w:proofErr w:type="spellEnd"/>
      <w:r>
        <w:rPr>
          <w:b/>
          <w:bCs/>
        </w:rPr>
        <w:t xml:space="preserve"> Town (Chile)</w:t>
      </w:r>
      <w:r w:rsidRPr="009F7726">
        <w:rPr>
          <w:noProof/>
        </w:rPr>
        <w:t xml:space="preserve"> </w:t>
      </w:r>
    </w:p>
    <w:p w14:paraId="4F6009FE" w14:textId="77777777" w:rsidR="009F7726" w:rsidRPr="009F7726" w:rsidRDefault="009F7726" w:rsidP="009F7726">
      <w:proofErr w:type="spellStart"/>
      <w:r w:rsidRPr="009F7726">
        <w:t>Date</w:t>
      </w:r>
      <w:proofErr w:type="spellEnd"/>
      <w:r w:rsidRPr="009F7726">
        <w:t xml:space="preserve"> of </w:t>
      </w:r>
      <w:proofErr w:type="spellStart"/>
      <w:r w:rsidRPr="009F7726">
        <w:t>Inscription</w:t>
      </w:r>
      <w:proofErr w:type="spellEnd"/>
      <w:r w:rsidRPr="009F7726">
        <w:t xml:space="preserve">: </w:t>
      </w:r>
    </w:p>
    <w:p w14:paraId="326C33E9" w14:textId="77777777" w:rsidR="009F7726" w:rsidRPr="009F7726" w:rsidRDefault="009F7726" w:rsidP="009F7726">
      <w:proofErr w:type="spellStart"/>
      <w:r w:rsidRPr="009F7726">
        <w:t>Criteria</w:t>
      </w:r>
      <w:proofErr w:type="spellEnd"/>
      <w:r w:rsidRPr="009F7726">
        <w:t>:</w:t>
      </w:r>
    </w:p>
    <w:p w14:paraId="7C1034ED" w14:textId="77777777" w:rsidR="009F7726" w:rsidRPr="009F7726" w:rsidRDefault="009F7726" w:rsidP="009F7726">
      <w:proofErr w:type="spellStart"/>
      <w:r w:rsidRPr="009F7726">
        <w:t>Reason</w:t>
      </w:r>
      <w:proofErr w:type="spellEnd"/>
      <w:r w:rsidRPr="009F7726">
        <w:t>:</w:t>
      </w:r>
    </w:p>
    <w:p w14:paraId="14CB6CA6" w14:textId="77777777" w:rsidR="009F7726" w:rsidRPr="009F7726" w:rsidRDefault="009F7726" w:rsidP="009F7726"/>
    <w:p w14:paraId="5B13DC38" w14:textId="77777777" w:rsidR="009F7726" w:rsidRPr="009F7726" w:rsidRDefault="009F7726" w:rsidP="009F7726"/>
    <w:p w14:paraId="23F427DD" w14:textId="77777777" w:rsidR="009F7726" w:rsidRPr="009F7726" w:rsidRDefault="009F7726" w:rsidP="009F7726"/>
    <w:p w14:paraId="68AA02C1" w14:textId="77777777" w:rsidR="009F7726" w:rsidRDefault="009F7726" w:rsidP="009F7726"/>
    <w:p w14:paraId="5D388C2A" w14:textId="77777777" w:rsidR="009F7726" w:rsidRDefault="009F7726" w:rsidP="009F7726"/>
    <w:p w14:paraId="5D66103B" w14:textId="77777777" w:rsidR="009F7726" w:rsidRDefault="009F7726" w:rsidP="009F7726"/>
    <w:p w14:paraId="4BF16C6B" w14:textId="77777777" w:rsidR="009F7726" w:rsidRPr="009F7726" w:rsidRDefault="009F7726" w:rsidP="009F7726">
      <w:r w:rsidRPr="009F7726">
        <w:t>Link:</w:t>
      </w:r>
    </w:p>
    <w:p w14:paraId="561841DD" w14:textId="77777777" w:rsidR="009F7726" w:rsidRDefault="009F7726" w:rsidP="009F7726"/>
    <w:p w14:paraId="7BD3E702" w14:textId="2BA1D6B0" w:rsidR="009F7726" w:rsidRDefault="00C67916" w:rsidP="00C67916">
      <w:pPr>
        <w:tabs>
          <w:tab w:val="left" w:pos="4111"/>
        </w:tabs>
        <w:rPr>
          <w:b/>
          <w:bCs/>
        </w:rPr>
      </w:pPr>
      <w:r>
        <w:rPr>
          <w:noProof/>
        </w:rPr>
        <w:lastRenderedPageBreak/>
        <w:drawing>
          <wp:anchor distT="0" distB="0" distL="114300" distR="114300" simplePos="0" relativeHeight="251664383" behindDoc="0" locked="0" layoutInCell="1" allowOverlap="0" wp14:anchorId="1BD8FC45" wp14:editId="0073A557">
            <wp:simplePos x="0" y="0"/>
            <wp:positionH relativeFrom="column">
              <wp:posOffset>-15240</wp:posOffset>
            </wp:positionH>
            <wp:positionV relativeFrom="paragraph">
              <wp:posOffset>560</wp:posOffset>
            </wp:positionV>
            <wp:extent cx="2377440" cy="2377440"/>
            <wp:effectExtent l="0" t="0" r="0" b="0"/>
            <wp:wrapSquare wrapText="bothSides"/>
            <wp:docPr id="1178" name="Picture 1178" descr="A tower on a hill by the ocean&#10;&#10;Description automatically generated"/>
            <wp:cNvGraphicFramePr/>
            <a:graphic xmlns:a="http://schemas.openxmlformats.org/drawingml/2006/main">
              <a:graphicData uri="http://schemas.openxmlformats.org/drawingml/2006/picture">
                <pic:pic xmlns:pic="http://schemas.openxmlformats.org/drawingml/2006/picture">
                  <pic:nvPicPr>
                    <pic:cNvPr id="1178" name="Picture 1178" descr="A tower on a hill by the ocean&#10;&#10;Description automatically generated"/>
                    <pic:cNvPicPr/>
                  </pic:nvPicPr>
                  <pic:blipFill>
                    <a:blip r:embed="rId10"/>
                    <a:stretch>
                      <a:fillRect/>
                    </a:stretch>
                  </pic:blipFill>
                  <pic:spPr>
                    <a:xfrm>
                      <a:off x="0" y="0"/>
                      <a:ext cx="2377440" cy="2377440"/>
                    </a:xfrm>
                    <a:prstGeom prst="rect">
                      <a:avLst/>
                    </a:prstGeom>
                  </pic:spPr>
                </pic:pic>
              </a:graphicData>
            </a:graphic>
          </wp:anchor>
        </w:drawing>
      </w:r>
      <w:r w:rsidR="009F7726">
        <w:rPr>
          <w:b/>
          <w:bCs/>
        </w:rPr>
        <w:t xml:space="preserve">Tower of </w:t>
      </w:r>
      <w:proofErr w:type="spellStart"/>
      <w:r w:rsidR="009F7726">
        <w:rPr>
          <w:b/>
          <w:bCs/>
        </w:rPr>
        <w:t>Hercules</w:t>
      </w:r>
      <w:proofErr w:type="spellEnd"/>
      <w:r w:rsidR="009F7726">
        <w:rPr>
          <w:b/>
          <w:bCs/>
        </w:rPr>
        <w:t xml:space="preserve"> (</w:t>
      </w:r>
      <w:proofErr w:type="spellStart"/>
      <w:r w:rsidR="009F7726">
        <w:rPr>
          <w:b/>
          <w:bCs/>
        </w:rPr>
        <w:t>Spain</w:t>
      </w:r>
      <w:proofErr w:type="spellEnd"/>
      <w:r w:rsidR="009F7726">
        <w:rPr>
          <w:b/>
          <w:bCs/>
        </w:rPr>
        <w:t>)</w:t>
      </w:r>
    </w:p>
    <w:p w14:paraId="0B5221FA" w14:textId="77777777" w:rsidR="009F7726" w:rsidRPr="009F7726" w:rsidRDefault="009F7726" w:rsidP="00C67916">
      <w:proofErr w:type="spellStart"/>
      <w:r w:rsidRPr="009F7726">
        <w:t>Date</w:t>
      </w:r>
      <w:proofErr w:type="spellEnd"/>
      <w:r w:rsidRPr="009F7726">
        <w:t xml:space="preserve"> of </w:t>
      </w:r>
      <w:proofErr w:type="spellStart"/>
      <w:r w:rsidRPr="009F7726">
        <w:t>Inscription</w:t>
      </w:r>
      <w:proofErr w:type="spellEnd"/>
      <w:r w:rsidRPr="009F7726">
        <w:t xml:space="preserve">: </w:t>
      </w:r>
    </w:p>
    <w:p w14:paraId="68EE3D2C" w14:textId="77777777" w:rsidR="009F7726" w:rsidRPr="009F7726" w:rsidRDefault="009F7726" w:rsidP="00C67916">
      <w:proofErr w:type="spellStart"/>
      <w:r w:rsidRPr="009F7726">
        <w:t>Criteria</w:t>
      </w:r>
      <w:proofErr w:type="spellEnd"/>
      <w:r w:rsidRPr="009F7726">
        <w:t>:</w:t>
      </w:r>
    </w:p>
    <w:p w14:paraId="16ADBA85" w14:textId="77777777" w:rsidR="009F7726" w:rsidRPr="009F7726" w:rsidRDefault="009F7726" w:rsidP="00C67916">
      <w:proofErr w:type="spellStart"/>
      <w:r w:rsidRPr="009F7726">
        <w:t>Reason</w:t>
      </w:r>
      <w:proofErr w:type="spellEnd"/>
      <w:r w:rsidRPr="009F7726">
        <w:t>:</w:t>
      </w:r>
    </w:p>
    <w:p w14:paraId="21D94B9F" w14:textId="77777777" w:rsidR="009F7726" w:rsidRPr="009F7726" w:rsidRDefault="009F7726" w:rsidP="009F7726"/>
    <w:p w14:paraId="2836DB4B" w14:textId="77777777" w:rsidR="009F7726" w:rsidRPr="009F7726" w:rsidRDefault="009F7726" w:rsidP="009F7726"/>
    <w:p w14:paraId="5B879F7D" w14:textId="77777777" w:rsidR="009F7726" w:rsidRPr="009F7726" w:rsidRDefault="009F7726" w:rsidP="009F7726"/>
    <w:p w14:paraId="7CFE770B" w14:textId="77777777" w:rsidR="009F7726" w:rsidRDefault="009F7726" w:rsidP="009F7726"/>
    <w:p w14:paraId="4929CBC5" w14:textId="77777777" w:rsidR="009F7726" w:rsidRDefault="009F7726" w:rsidP="009F7726"/>
    <w:p w14:paraId="637B1842" w14:textId="77777777" w:rsidR="009F7726" w:rsidRDefault="009F7726" w:rsidP="009F7726"/>
    <w:p w14:paraId="3BFC497F" w14:textId="77777777" w:rsidR="009F7726" w:rsidRDefault="009F7726" w:rsidP="00C67916">
      <w:r w:rsidRPr="009F7726">
        <w:t>Link:</w:t>
      </w:r>
    </w:p>
    <w:p w14:paraId="06656B59" w14:textId="189B3091" w:rsidR="009F7726" w:rsidRDefault="009F7726" w:rsidP="009F7726"/>
    <w:p w14:paraId="2D8E624F" w14:textId="15077381" w:rsidR="00C67916" w:rsidRDefault="00C67916" w:rsidP="00C67916">
      <w:pPr>
        <w:tabs>
          <w:tab w:val="left" w:pos="4111"/>
        </w:tabs>
        <w:ind w:right="-1"/>
        <w:rPr>
          <w:b/>
          <w:bCs/>
        </w:rPr>
      </w:pPr>
      <w:r>
        <w:rPr>
          <w:noProof/>
        </w:rPr>
        <w:drawing>
          <wp:anchor distT="0" distB="0" distL="114300" distR="114300" simplePos="0" relativeHeight="251666431" behindDoc="0" locked="0" layoutInCell="1" allowOverlap="0" wp14:anchorId="3B01E431" wp14:editId="514E701C">
            <wp:simplePos x="0" y="0"/>
            <wp:positionH relativeFrom="column">
              <wp:posOffset>3661335</wp:posOffset>
            </wp:positionH>
            <wp:positionV relativeFrom="paragraph">
              <wp:posOffset>26670</wp:posOffset>
            </wp:positionV>
            <wp:extent cx="2416810" cy="2416810"/>
            <wp:effectExtent l="0" t="0" r="0" b="0"/>
            <wp:wrapSquare wrapText="bothSides"/>
            <wp:docPr id="1180" name="Picture 1180" descr="A path leading to an old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1180" name="Picture 1180" descr="A path leading to an old building&#10;&#10;Description automatically generated"/>
                    <pic:cNvPicPr/>
                  </pic:nvPicPr>
                  <pic:blipFill>
                    <a:blip r:embed="rId11"/>
                    <a:stretch>
                      <a:fillRect/>
                    </a:stretch>
                  </pic:blipFill>
                  <pic:spPr>
                    <a:xfrm>
                      <a:off x="0" y="0"/>
                      <a:ext cx="2416810" cy="2416810"/>
                    </a:xfrm>
                    <a:prstGeom prst="rect">
                      <a:avLst/>
                    </a:prstGeom>
                  </pic:spPr>
                </pic:pic>
              </a:graphicData>
            </a:graphic>
          </wp:anchor>
        </w:drawing>
      </w:r>
      <w:proofErr w:type="spellStart"/>
      <w:r>
        <w:rPr>
          <w:b/>
          <w:bCs/>
        </w:rPr>
        <w:t>Jesuit</w:t>
      </w:r>
      <w:proofErr w:type="spellEnd"/>
      <w:r>
        <w:rPr>
          <w:b/>
          <w:bCs/>
        </w:rPr>
        <w:t xml:space="preserve"> </w:t>
      </w:r>
      <w:proofErr w:type="spellStart"/>
      <w:r>
        <w:rPr>
          <w:b/>
          <w:bCs/>
        </w:rPr>
        <w:t>Missions</w:t>
      </w:r>
      <w:proofErr w:type="spellEnd"/>
      <w:r>
        <w:rPr>
          <w:b/>
          <w:bCs/>
        </w:rPr>
        <w:t xml:space="preserve"> (</w:t>
      </w:r>
      <w:proofErr w:type="spellStart"/>
      <w:r>
        <w:rPr>
          <w:b/>
          <w:bCs/>
        </w:rPr>
        <w:t>Argentina</w:t>
      </w:r>
      <w:proofErr w:type="spellEnd"/>
      <w:r>
        <w:rPr>
          <w:b/>
          <w:bCs/>
        </w:rPr>
        <w:t xml:space="preserve"> &amp; </w:t>
      </w:r>
      <w:proofErr w:type="spellStart"/>
      <w:r>
        <w:rPr>
          <w:b/>
          <w:bCs/>
        </w:rPr>
        <w:t>Brazil</w:t>
      </w:r>
      <w:proofErr w:type="spellEnd"/>
      <w:r>
        <w:rPr>
          <w:b/>
          <w:bCs/>
        </w:rPr>
        <w:t>)</w:t>
      </w:r>
      <w:r w:rsidRPr="00C67916">
        <w:rPr>
          <w:noProof/>
        </w:rPr>
        <w:t xml:space="preserve"> </w:t>
      </w:r>
    </w:p>
    <w:p w14:paraId="4A5E34A9" w14:textId="77777777" w:rsidR="00C67916" w:rsidRPr="009F7726" w:rsidRDefault="00C67916" w:rsidP="00C67916">
      <w:proofErr w:type="spellStart"/>
      <w:r w:rsidRPr="009F7726">
        <w:t>Date</w:t>
      </w:r>
      <w:proofErr w:type="spellEnd"/>
      <w:r w:rsidRPr="009F7726">
        <w:t xml:space="preserve"> of </w:t>
      </w:r>
      <w:proofErr w:type="spellStart"/>
      <w:r w:rsidRPr="009F7726">
        <w:t>Inscription</w:t>
      </w:r>
      <w:proofErr w:type="spellEnd"/>
      <w:r w:rsidRPr="009F7726">
        <w:t xml:space="preserve">: </w:t>
      </w:r>
    </w:p>
    <w:p w14:paraId="1B170792" w14:textId="77777777" w:rsidR="00C67916" w:rsidRPr="009F7726" w:rsidRDefault="00C67916" w:rsidP="00C67916">
      <w:proofErr w:type="spellStart"/>
      <w:r w:rsidRPr="009F7726">
        <w:t>Criteria</w:t>
      </w:r>
      <w:proofErr w:type="spellEnd"/>
      <w:r w:rsidRPr="009F7726">
        <w:t>:</w:t>
      </w:r>
    </w:p>
    <w:p w14:paraId="5D8A2D26" w14:textId="77777777" w:rsidR="00C67916" w:rsidRPr="009F7726" w:rsidRDefault="00C67916" w:rsidP="00C67916">
      <w:proofErr w:type="spellStart"/>
      <w:r w:rsidRPr="009F7726">
        <w:t>Reason</w:t>
      </w:r>
      <w:proofErr w:type="spellEnd"/>
      <w:r w:rsidRPr="009F7726">
        <w:t>:</w:t>
      </w:r>
    </w:p>
    <w:p w14:paraId="18F30517" w14:textId="77777777" w:rsidR="00C67916" w:rsidRPr="009F7726" w:rsidRDefault="00C67916" w:rsidP="00C67916"/>
    <w:p w14:paraId="3E17079E" w14:textId="77777777" w:rsidR="00C67916" w:rsidRPr="009F7726" w:rsidRDefault="00C67916" w:rsidP="00C67916"/>
    <w:p w14:paraId="148BFE16" w14:textId="77777777" w:rsidR="00C67916" w:rsidRPr="009F7726" w:rsidRDefault="00C67916" w:rsidP="00C67916"/>
    <w:p w14:paraId="599F429F" w14:textId="77777777" w:rsidR="00C67916" w:rsidRDefault="00C67916" w:rsidP="00C67916"/>
    <w:p w14:paraId="4DCBA32E" w14:textId="77777777" w:rsidR="00C67916" w:rsidRDefault="00C67916" w:rsidP="00C67916"/>
    <w:p w14:paraId="183FF840" w14:textId="77777777" w:rsidR="00C67916" w:rsidRDefault="00C67916" w:rsidP="00C67916"/>
    <w:p w14:paraId="4968F873" w14:textId="77777777" w:rsidR="00C67916" w:rsidRDefault="00C67916" w:rsidP="00C67916"/>
    <w:p w14:paraId="69236F3D" w14:textId="77777777" w:rsidR="00C67916" w:rsidRDefault="00C67916" w:rsidP="00C67916">
      <w:r w:rsidRPr="009F7726">
        <w:t>Link:</w:t>
      </w:r>
    </w:p>
    <w:p w14:paraId="3F43F803" w14:textId="77777777" w:rsidR="00C67916" w:rsidRDefault="00C67916" w:rsidP="009F7726"/>
    <w:p w14:paraId="65BC3B10" w14:textId="71B844C5" w:rsidR="00C67916" w:rsidRDefault="00C67916" w:rsidP="00C67916">
      <w:pPr>
        <w:tabs>
          <w:tab w:val="left" w:pos="4111"/>
        </w:tabs>
        <w:ind w:right="-1"/>
        <w:rPr>
          <w:b/>
          <w:bCs/>
        </w:rPr>
      </w:pPr>
      <w:r>
        <w:rPr>
          <w:noProof/>
        </w:rPr>
        <w:drawing>
          <wp:anchor distT="0" distB="0" distL="114300" distR="114300" simplePos="0" relativeHeight="251668479" behindDoc="0" locked="0" layoutInCell="1" allowOverlap="0" wp14:anchorId="1FC96CAC" wp14:editId="488B5CB7">
            <wp:simplePos x="0" y="0"/>
            <wp:positionH relativeFrom="column">
              <wp:posOffset>0</wp:posOffset>
            </wp:positionH>
            <wp:positionV relativeFrom="paragraph">
              <wp:posOffset>15800</wp:posOffset>
            </wp:positionV>
            <wp:extent cx="2563241" cy="2265680"/>
            <wp:effectExtent l="0" t="0" r="2540" b="0"/>
            <wp:wrapSquare wrapText="bothSides"/>
            <wp:docPr id="1182" name="Picture 1182" descr="A herd of sheep grazing on a hill&#10;&#10;Description automatically generated"/>
            <wp:cNvGraphicFramePr/>
            <a:graphic xmlns:a="http://schemas.openxmlformats.org/drawingml/2006/main">
              <a:graphicData uri="http://schemas.openxmlformats.org/drawingml/2006/picture">
                <pic:pic xmlns:pic="http://schemas.openxmlformats.org/drawingml/2006/picture">
                  <pic:nvPicPr>
                    <pic:cNvPr id="1182" name="Picture 1182" descr="A herd of sheep grazing on a hill&#10;&#10;Description automatically generated"/>
                    <pic:cNvPicPr/>
                  </pic:nvPicPr>
                  <pic:blipFill>
                    <a:blip r:embed="rId12"/>
                    <a:stretch>
                      <a:fillRect/>
                    </a:stretch>
                  </pic:blipFill>
                  <pic:spPr>
                    <a:xfrm>
                      <a:off x="0" y="0"/>
                      <a:ext cx="2563241" cy="2265680"/>
                    </a:xfrm>
                    <a:prstGeom prst="rect">
                      <a:avLst/>
                    </a:prstGeom>
                  </pic:spPr>
                </pic:pic>
              </a:graphicData>
            </a:graphic>
          </wp:anchor>
        </w:drawing>
      </w:r>
      <w:proofErr w:type="spellStart"/>
      <w:r>
        <w:rPr>
          <w:b/>
          <w:bCs/>
        </w:rPr>
        <w:t>Madriu-Perafita-Claror</w:t>
      </w:r>
      <w:proofErr w:type="spellEnd"/>
      <w:r>
        <w:rPr>
          <w:b/>
          <w:bCs/>
        </w:rPr>
        <w:t xml:space="preserve"> Valley (</w:t>
      </w:r>
      <w:proofErr w:type="spellStart"/>
      <w:r>
        <w:rPr>
          <w:b/>
          <w:bCs/>
        </w:rPr>
        <w:t>Andorra</w:t>
      </w:r>
      <w:proofErr w:type="spellEnd"/>
      <w:r>
        <w:rPr>
          <w:b/>
          <w:bCs/>
        </w:rPr>
        <w:t>)</w:t>
      </w:r>
      <w:r w:rsidRPr="00C67916">
        <w:rPr>
          <w:noProof/>
        </w:rPr>
        <w:t xml:space="preserve"> </w:t>
      </w:r>
    </w:p>
    <w:p w14:paraId="0132CE47" w14:textId="77777777" w:rsidR="00C67916" w:rsidRPr="009F7726" w:rsidRDefault="00C67916" w:rsidP="00C67916">
      <w:proofErr w:type="spellStart"/>
      <w:r w:rsidRPr="009F7726">
        <w:t>Date</w:t>
      </w:r>
      <w:proofErr w:type="spellEnd"/>
      <w:r w:rsidRPr="009F7726">
        <w:t xml:space="preserve"> of </w:t>
      </w:r>
      <w:proofErr w:type="spellStart"/>
      <w:r w:rsidRPr="009F7726">
        <w:t>Inscription</w:t>
      </w:r>
      <w:proofErr w:type="spellEnd"/>
      <w:r w:rsidRPr="009F7726">
        <w:t xml:space="preserve">: </w:t>
      </w:r>
    </w:p>
    <w:p w14:paraId="152017C4" w14:textId="77777777" w:rsidR="00C67916" w:rsidRPr="009F7726" w:rsidRDefault="00C67916" w:rsidP="00C67916">
      <w:proofErr w:type="spellStart"/>
      <w:r w:rsidRPr="009F7726">
        <w:t>Criteria</w:t>
      </w:r>
      <w:proofErr w:type="spellEnd"/>
      <w:r w:rsidRPr="009F7726">
        <w:t>:</w:t>
      </w:r>
    </w:p>
    <w:p w14:paraId="0B3C86DC" w14:textId="77777777" w:rsidR="00C67916" w:rsidRPr="009F7726" w:rsidRDefault="00C67916" w:rsidP="00C67916">
      <w:proofErr w:type="spellStart"/>
      <w:r w:rsidRPr="009F7726">
        <w:t>Reason</w:t>
      </w:r>
      <w:proofErr w:type="spellEnd"/>
      <w:r w:rsidRPr="009F7726">
        <w:t>:</w:t>
      </w:r>
    </w:p>
    <w:p w14:paraId="2C0E5DEF" w14:textId="77777777" w:rsidR="00C67916" w:rsidRPr="009F7726" w:rsidRDefault="00C67916" w:rsidP="00C67916"/>
    <w:p w14:paraId="3E3657E7" w14:textId="77777777" w:rsidR="00C67916" w:rsidRPr="009F7726" w:rsidRDefault="00C67916" w:rsidP="00C67916"/>
    <w:p w14:paraId="45D71258" w14:textId="77777777" w:rsidR="00C67916" w:rsidRPr="009F7726" w:rsidRDefault="00C67916" w:rsidP="00C67916"/>
    <w:p w14:paraId="66E79ED2" w14:textId="77777777" w:rsidR="00C67916" w:rsidRDefault="00C67916" w:rsidP="00C67916"/>
    <w:p w14:paraId="5EC4CADC" w14:textId="77777777" w:rsidR="00C67916" w:rsidRDefault="00C67916" w:rsidP="00C67916"/>
    <w:p w14:paraId="309BE473" w14:textId="77777777" w:rsidR="00C67916" w:rsidRDefault="00C67916" w:rsidP="00C67916"/>
    <w:p w14:paraId="6797EEEF" w14:textId="77777777" w:rsidR="00C67916" w:rsidRDefault="00C67916" w:rsidP="00C67916">
      <w:r w:rsidRPr="009F7726">
        <w:t>Link:</w:t>
      </w:r>
    </w:p>
    <w:p w14:paraId="3EDE003F" w14:textId="77777777" w:rsidR="00C67916" w:rsidRDefault="00C67916" w:rsidP="009F7726"/>
    <w:p w14:paraId="364330B1" w14:textId="49AB0A49" w:rsidR="00C67916" w:rsidRDefault="00C67916" w:rsidP="00C67916">
      <w:pPr>
        <w:tabs>
          <w:tab w:val="left" w:pos="4111"/>
        </w:tabs>
        <w:ind w:right="-1"/>
        <w:rPr>
          <w:b/>
          <w:bCs/>
        </w:rPr>
      </w:pPr>
      <w:r>
        <w:rPr>
          <w:noProof/>
        </w:rPr>
        <w:lastRenderedPageBreak/>
        <w:drawing>
          <wp:anchor distT="0" distB="0" distL="114300" distR="114300" simplePos="0" relativeHeight="251670527" behindDoc="0" locked="0" layoutInCell="1" allowOverlap="0" wp14:anchorId="04AD29FA" wp14:editId="55525EB2">
            <wp:simplePos x="0" y="0"/>
            <wp:positionH relativeFrom="column">
              <wp:posOffset>3549725</wp:posOffset>
            </wp:positionH>
            <wp:positionV relativeFrom="paragraph">
              <wp:posOffset>0</wp:posOffset>
            </wp:positionV>
            <wp:extent cx="2543175" cy="2257806"/>
            <wp:effectExtent l="0" t="0" r="0" b="3175"/>
            <wp:wrapSquare wrapText="bothSides"/>
            <wp:docPr id="1316" name="Picture 1316" descr="Casa en medio de la calle&#10;&#10;Descripción generada automáticamente"/>
            <wp:cNvGraphicFramePr/>
            <a:graphic xmlns:a="http://schemas.openxmlformats.org/drawingml/2006/main">
              <a:graphicData uri="http://schemas.openxmlformats.org/drawingml/2006/picture">
                <pic:pic xmlns:pic="http://schemas.openxmlformats.org/drawingml/2006/picture">
                  <pic:nvPicPr>
                    <pic:cNvPr id="1316" name="Picture 1316"/>
                    <pic:cNvPicPr/>
                  </pic:nvPicPr>
                  <pic:blipFill>
                    <a:blip r:embed="rId13"/>
                    <a:stretch>
                      <a:fillRect/>
                    </a:stretch>
                  </pic:blipFill>
                  <pic:spPr>
                    <a:xfrm>
                      <a:off x="0" y="0"/>
                      <a:ext cx="2543175" cy="2257806"/>
                    </a:xfrm>
                    <a:prstGeom prst="rect">
                      <a:avLst/>
                    </a:prstGeom>
                  </pic:spPr>
                </pic:pic>
              </a:graphicData>
            </a:graphic>
          </wp:anchor>
        </w:drawing>
      </w:r>
      <w:r>
        <w:rPr>
          <w:b/>
          <w:bCs/>
        </w:rPr>
        <w:t>Auschwitz Birkenau (Poland)</w:t>
      </w:r>
      <w:r w:rsidRPr="00C67916">
        <w:rPr>
          <w:noProof/>
        </w:rPr>
        <w:t xml:space="preserve"> </w:t>
      </w:r>
    </w:p>
    <w:p w14:paraId="4AAFD157" w14:textId="77777777" w:rsidR="00C67916" w:rsidRPr="009F7726" w:rsidRDefault="00C67916" w:rsidP="00C67916">
      <w:proofErr w:type="spellStart"/>
      <w:r w:rsidRPr="009F7726">
        <w:t>Date</w:t>
      </w:r>
      <w:proofErr w:type="spellEnd"/>
      <w:r w:rsidRPr="009F7726">
        <w:t xml:space="preserve"> of </w:t>
      </w:r>
      <w:proofErr w:type="spellStart"/>
      <w:r w:rsidRPr="009F7726">
        <w:t>Inscription</w:t>
      </w:r>
      <w:proofErr w:type="spellEnd"/>
      <w:r w:rsidRPr="009F7726">
        <w:t xml:space="preserve">: </w:t>
      </w:r>
    </w:p>
    <w:p w14:paraId="55FEC4AE" w14:textId="77777777" w:rsidR="00C67916" w:rsidRPr="009F7726" w:rsidRDefault="00C67916" w:rsidP="00C67916">
      <w:proofErr w:type="spellStart"/>
      <w:r w:rsidRPr="009F7726">
        <w:t>Criteria</w:t>
      </w:r>
      <w:proofErr w:type="spellEnd"/>
      <w:r w:rsidRPr="009F7726">
        <w:t>:</w:t>
      </w:r>
    </w:p>
    <w:p w14:paraId="29CC2B64" w14:textId="77777777" w:rsidR="00C67916" w:rsidRPr="009F7726" w:rsidRDefault="00C67916" w:rsidP="00C67916">
      <w:proofErr w:type="spellStart"/>
      <w:r w:rsidRPr="009F7726">
        <w:t>Reason</w:t>
      </w:r>
      <w:proofErr w:type="spellEnd"/>
      <w:r w:rsidRPr="009F7726">
        <w:t>:</w:t>
      </w:r>
    </w:p>
    <w:p w14:paraId="18A96F8D" w14:textId="77777777" w:rsidR="00C67916" w:rsidRPr="009F7726" w:rsidRDefault="00C67916" w:rsidP="00C67916"/>
    <w:p w14:paraId="37292DFE" w14:textId="77777777" w:rsidR="00C67916" w:rsidRPr="009F7726" w:rsidRDefault="00C67916" w:rsidP="00C67916"/>
    <w:p w14:paraId="41D644D6" w14:textId="77777777" w:rsidR="00C67916" w:rsidRPr="009F7726" w:rsidRDefault="00C67916" w:rsidP="00C67916"/>
    <w:p w14:paraId="541B9E3B" w14:textId="77777777" w:rsidR="00C67916" w:rsidRDefault="00C67916" w:rsidP="00C67916"/>
    <w:p w14:paraId="7C8D67D4" w14:textId="77777777" w:rsidR="00C67916" w:rsidRDefault="00C67916" w:rsidP="00C67916"/>
    <w:p w14:paraId="047871B6" w14:textId="77777777" w:rsidR="00C67916" w:rsidRDefault="00C67916" w:rsidP="00C67916"/>
    <w:p w14:paraId="57D51DDC" w14:textId="77777777" w:rsidR="00C67916" w:rsidRDefault="00C67916" w:rsidP="00C67916">
      <w:r w:rsidRPr="009F7726">
        <w:t>Link:</w:t>
      </w:r>
    </w:p>
    <w:p w14:paraId="6E6A717C" w14:textId="01CC8499" w:rsidR="00C67916" w:rsidRDefault="00C67916" w:rsidP="009F7726">
      <w:r>
        <w:rPr>
          <w:noProof/>
        </w:rPr>
        <w:drawing>
          <wp:anchor distT="0" distB="0" distL="114300" distR="114300" simplePos="0" relativeHeight="251672575" behindDoc="0" locked="0" layoutInCell="1" allowOverlap="0" wp14:anchorId="45F0C194" wp14:editId="16725C6A">
            <wp:simplePos x="0" y="0"/>
            <wp:positionH relativeFrom="column">
              <wp:posOffset>0</wp:posOffset>
            </wp:positionH>
            <wp:positionV relativeFrom="paragraph">
              <wp:posOffset>163008</wp:posOffset>
            </wp:positionV>
            <wp:extent cx="2480310" cy="2303145"/>
            <wp:effectExtent l="0" t="0" r="0" b="0"/>
            <wp:wrapSquare wrapText="bothSides"/>
            <wp:docPr id="1318" name="Picture 1318" descr="A water canal with buildings and a rainbow&#10;&#10;Description automatically generated"/>
            <wp:cNvGraphicFramePr/>
            <a:graphic xmlns:a="http://schemas.openxmlformats.org/drawingml/2006/main">
              <a:graphicData uri="http://schemas.openxmlformats.org/drawingml/2006/picture">
                <pic:pic xmlns:pic="http://schemas.openxmlformats.org/drawingml/2006/picture">
                  <pic:nvPicPr>
                    <pic:cNvPr id="1318" name="Picture 1318" descr="A water canal with buildings and a rainbow&#10;&#10;Description automatically generated"/>
                    <pic:cNvPicPr/>
                  </pic:nvPicPr>
                  <pic:blipFill>
                    <a:blip r:embed="rId14"/>
                    <a:stretch>
                      <a:fillRect/>
                    </a:stretch>
                  </pic:blipFill>
                  <pic:spPr>
                    <a:xfrm>
                      <a:off x="0" y="0"/>
                      <a:ext cx="2480310" cy="2303145"/>
                    </a:xfrm>
                    <a:prstGeom prst="rect">
                      <a:avLst/>
                    </a:prstGeom>
                  </pic:spPr>
                </pic:pic>
              </a:graphicData>
            </a:graphic>
          </wp:anchor>
        </w:drawing>
      </w:r>
    </w:p>
    <w:p w14:paraId="60B3F2CF" w14:textId="6E6708E1" w:rsidR="00C67916" w:rsidRDefault="00C67916" w:rsidP="00C67916">
      <w:pPr>
        <w:tabs>
          <w:tab w:val="left" w:pos="4111"/>
        </w:tabs>
        <w:ind w:right="-1"/>
        <w:rPr>
          <w:b/>
          <w:bCs/>
        </w:rPr>
      </w:pPr>
      <w:proofErr w:type="spellStart"/>
      <w:r>
        <w:rPr>
          <w:b/>
          <w:bCs/>
        </w:rPr>
        <w:t>Venice</w:t>
      </w:r>
      <w:proofErr w:type="spellEnd"/>
      <w:r>
        <w:rPr>
          <w:b/>
          <w:bCs/>
        </w:rPr>
        <w:t xml:space="preserve"> and </w:t>
      </w:r>
      <w:proofErr w:type="spellStart"/>
      <w:r>
        <w:rPr>
          <w:b/>
          <w:bCs/>
        </w:rPr>
        <w:t>its</w:t>
      </w:r>
      <w:proofErr w:type="spellEnd"/>
      <w:r>
        <w:rPr>
          <w:b/>
          <w:bCs/>
        </w:rPr>
        <w:t xml:space="preserve"> </w:t>
      </w:r>
      <w:proofErr w:type="spellStart"/>
      <w:r>
        <w:rPr>
          <w:b/>
          <w:bCs/>
        </w:rPr>
        <w:t>lagoon</w:t>
      </w:r>
      <w:proofErr w:type="spellEnd"/>
      <w:r>
        <w:rPr>
          <w:b/>
          <w:bCs/>
        </w:rPr>
        <w:t xml:space="preserve"> (</w:t>
      </w:r>
      <w:proofErr w:type="spellStart"/>
      <w:r>
        <w:rPr>
          <w:b/>
          <w:bCs/>
        </w:rPr>
        <w:t>Italy</w:t>
      </w:r>
      <w:proofErr w:type="spellEnd"/>
      <w:r>
        <w:rPr>
          <w:b/>
          <w:bCs/>
        </w:rPr>
        <w:t>)</w:t>
      </w:r>
      <w:r w:rsidRPr="00C67916">
        <w:rPr>
          <w:noProof/>
        </w:rPr>
        <w:t xml:space="preserve"> </w:t>
      </w:r>
    </w:p>
    <w:p w14:paraId="7276E50F" w14:textId="77777777" w:rsidR="00C67916" w:rsidRPr="009F7726" w:rsidRDefault="00C67916" w:rsidP="00C67916">
      <w:proofErr w:type="spellStart"/>
      <w:r w:rsidRPr="009F7726">
        <w:t>Date</w:t>
      </w:r>
      <w:proofErr w:type="spellEnd"/>
      <w:r w:rsidRPr="009F7726">
        <w:t xml:space="preserve"> of </w:t>
      </w:r>
      <w:proofErr w:type="spellStart"/>
      <w:r w:rsidRPr="009F7726">
        <w:t>Inscription</w:t>
      </w:r>
      <w:proofErr w:type="spellEnd"/>
      <w:r w:rsidRPr="009F7726">
        <w:t xml:space="preserve">: </w:t>
      </w:r>
    </w:p>
    <w:p w14:paraId="563E65F0" w14:textId="77777777" w:rsidR="00C67916" w:rsidRPr="009F7726" w:rsidRDefault="00C67916" w:rsidP="00C67916">
      <w:proofErr w:type="spellStart"/>
      <w:r w:rsidRPr="009F7726">
        <w:t>Criteria</w:t>
      </w:r>
      <w:proofErr w:type="spellEnd"/>
      <w:r w:rsidRPr="009F7726">
        <w:t>:</w:t>
      </w:r>
    </w:p>
    <w:p w14:paraId="32D97AD6" w14:textId="77777777" w:rsidR="00C67916" w:rsidRPr="009F7726" w:rsidRDefault="00C67916" w:rsidP="00C67916">
      <w:proofErr w:type="spellStart"/>
      <w:r w:rsidRPr="009F7726">
        <w:t>Reason</w:t>
      </w:r>
      <w:proofErr w:type="spellEnd"/>
      <w:r w:rsidRPr="009F7726">
        <w:t>:</w:t>
      </w:r>
    </w:p>
    <w:p w14:paraId="5C4A24A1" w14:textId="77777777" w:rsidR="00C67916" w:rsidRPr="009F7726" w:rsidRDefault="00C67916" w:rsidP="00C67916"/>
    <w:p w14:paraId="236C19DE" w14:textId="77777777" w:rsidR="00C67916" w:rsidRPr="009F7726" w:rsidRDefault="00C67916" w:rsidP="00C67916"/>
    <w:p w14:paraId="05292A46" w14:textId="77777777" w:rsidR="00C67916" w:rsidRPr="009F7726" w:rsidRDefault="00C67916" w:rsidP="00C67916"/>
    <w:p w14:paraId="174783FE" w14:textId="77777777" w:rsidR="00C67916" w:rsidRDefault="00C67916" w:rsidP="00C67916"/>
    <w:p w14:paraId="2D9F6278" w14:textId="77777777" w:rsidR="00C67916" w:rsidRDefault="00C67916" w:rsidP="00C67916"/>
    <w:p w14:paraId="56915C1A" w14:textId="77777777" w:rsidR="00C67916" w:rsidRDefault="00C67916" w:rsidP="00C67916"/>
    <w:p w14:paraId="2187285D" w14:textId="77777777" w:rsidR="00C67916" w:rsidRDefault="00C67916" w:rsidP="00C67916">
      <w:r w:rsidRPr="009F7726">
        <w:t>Link:</w:t>
      </w:r>
    </w:p>
    <w:p w14:paraId="2102D3C0" w14:textId="5E7C8201" w:rsidR="00C67916" w:rsidRDefault="00C67916" w:rsidP="00C67916"/>
    <w:p w14:paraId="1AEBB863" w14:textId="2C7B010B" w:rsidR="00C67916" w:rsidRDefault="00C67916" w:rsidP="00C67916">
      <w:pPr>
        <w:tabs>
          <w:tab w:val="left" w:pos="4111"/>
        </w:tabs>
        <w:ind w:right="-1"/>
        <w:rPr>
          <w:b/>
          <w:bCs/>
        </w:rPr>
      </w:pPr>
      <w:r>
        <w:rPr>
          <w:noProof/>
        </w:rPr>
        <w:drawing>
          <wp:anchor distT="0" distB="0" distL="114300" distR="114300" simplePos="0" relativeHeight="251674623" behindDoc="0" locked="0" layoutInCell="1" allowOverlap="0" wp14:anchorId="431488BA" wp14:editId="544C6BD8">
            <wp:simplePos x="0" y="0"/>
            <wp:positionH relativeFrom="column">
              <wp:posOffset>3588049</wp:posOffset>
            </wp:positionH>
            <wp:positionV relativeFrom="paragraph">
              <wp:posOffset>26446</wp:posOffset>
            </wp:positionV>
            <wp:extent cx="2496185" cy="2496185"/>
            <wp:effectExtent l="0" t="0" r="0" b="0"/>
            <wp:wrapSquare wrapText="bothSides"/>
            <wp:docPr id="1320" name="Picture 1320" descr="A mountain with a snowy mountain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320" name="Picture 1320" descr="A mountain with a snowy mountain in the background&#10;&#10;Description automatically generated"/>
                    <pic:cNvPicPr/>
                  </pic:nvPicPr>
                  <pic:blipFill>
                    <a:blip r:embed="rId15"/>
                    <a:stretch>
                      <a:fillRect/>
                    </a:stretch>
                  </pic:blipFill>
                  <pic:spPr>
                    <a:xfrm>
                      <a:off x="0" y="0"/>
                      <a:ext cx="2496185" cy="2496185"/>
                    </a:xfrm>
                    <a:prstGeom prst="rect">
                      <a:avLst/>
                    </a:prstGeom>
                  </pic:spPr>
                </pic:pic>
              </a:graphicData>
            </a:graphic>
          </wp:anchor>
        </w:drawing>
      </w:r>
      <w:proofErr w:type="spellStart"/>
      <w:r>
        <w:rPr>
          <w:b/>
          <w:bCs/>
        </w:rPr>
        <w:t>Kilimanjaro</w:t>
      </w:r>
      <w:proofErr w:type="spellEnd"/>
      <w:r>
        <w:rPr>
          <w:b/>
          <w:bCs/>
        </w:rPr>
        <w:t xml:space="preserve"> </w:t>
      </w:r>
      <w:proofErr w:type="spellStart"/>
      <w:r>
        <w:rPr>
          <w:b/>
          <w:bCs/>
        </w:rPr>
        <w:t>National</w:t>
      </w:r>
      <w:proofErr w:type="spellEnd"/>
      <w:r>
        <w:rPr>
          <w:b/>
          <w:bCs/>
        </w:rPr>
        <w:t xml:space="preserve"> Park (U.R. Tanzania)</w:t>
      </w:r>
      <w:r w:rsidRPr="00C67916">
        <w:rPr>
          <w:noProof/>
        </w:rPr>
        <w:t xml:space="preserve"> </w:t>
      </w:r>
    </w:p>
    <w:p w14:paraId="600D5B85" w14:textId="77777777" w:rsidR="00C67916" w:rsidRPr="009F7726" w:rsidRDefault="00C67916" w:rsidP="00C67916">
      <w:proofErr w:type="spellStart"/>
      <w:r w:rsidRPr="009F7726">
        <w:t>Date</w:t>
      </w:r>
      <w:proofErr w:type="spellEnd"/>
      <w:r w:rsidRPr="009F7726">
        <w:t xml:space="preserve"> of </w:t>
      </w:r>
      <w:proofErr w:type="spellStart"/>
      <w:r w:rsidRPr="009F7726">
        <w:t>Inscription</w:t>
      </w:r>
      <w:proofErr w:type="spellEnd"/>
      <w:r w:rsidRPr="009F7726">
        <w:t xml:space="preserve">: </w:t>
      </w:r>
    </w:p>
    <w:p w14:paraId="7B7CE7F0" w14:textId="77777777" w:rsidR="00C67916" w:rsidRPr="009F7726" w:rsidRDefault="00C67916" w:rsidP="00C67916">
      <w:proofErr w:type="spellStart"/>
      <w:r w:rsidRPr="009F7726">
        <w:t>Criteria</w:t>
      </w:r>
      <w:proofErr w:type="spellEnd"/>
      <w:r w:rsidRPr="009F7726">
        <w:t>:</w:t>
      </w:r>
    </w:p>
    <w:p w14:paraId="01DACE3D" w14:textId="77777777" w:rsidR="00C67916" w:rsidRPr="009F7726" w:rsidRDefault="00C67916" w:rsidP="00C67916">
      <w:proofErr w:type="spellStart"/>
      <w:r w:rsidRPr="009F7726">
        <w:t>Reason</w:t>
      </w:r>
      <w:proofErr w:type="spellEnd"/>
      <w:r w:rsidRPr="009F7726">
        <w:t>:</w:t>
      </w:r>
    </w:p>
    <w:p w14:paraId="4226AAF0" w14:textId="77777777" w:rsidR="00C67916" w:rsidRPr="009F7726" w:rsidRDefault="00C67916" w:rsidP="00C67916"/>
    <w:p w14:paraId="60789C8B" w14:textId="77777777" w:rsidR="00C67916" w:rsidRPr="009F7726" w:rsidRDefault="00C67916" w:rsidP="00C67916"/>
    <w:p w14:paraId="0E1A6BCC" w14:textId="77777777" w:rsidR="00C67916" w:rsidRPr="009F7726" w:rsidRDefault="00C67916" w:rsidP="00C67916"/>
    <w:p w14:paraId="26A628C8" w14:textId="77777777" w:rsidR="00C67916" w:rsidRDefault="00C67916" w:rsidP="00C67916"/>
    <w:p w14:paraId="4F7758EC" w14:textId="77777777" w:rsidR="00C67916" w:rsidRDefault="00C67916" w:rsidP="00C67916"/>
    <w:p w14:paraId="309B2E87" w14:textId="77777777" w:rsidR="00C67916" w:rsidRDefault="00C67916" w:rsidP="00C67916"/>
    <w:p w14:paraId="46437918" w14:textId="77777777" w:rsidR="00C67916" w:rsidRDefault="00C67916" w:rsidP="00C67916"/>
    <w:p w14:paraId="4C54ADE2" w14:textId="7C8E85F0" w:rsidR="00C67916" w:rsidRDefault="00C67916" w:rsidP="00C67916">
      <w:r w:rsidRPr="009F7726">
        <w:t>Link:</w:t>
      </w:r>
      <w:r>
        <w:t xml:space="preserve"> </w:t>
      </w:r>
    </w:p>
    <w:p w14:paraId="78689F4B" w14:textId="77777777" w:rsidR="00C67916" w:rsidRDefault="00C67916" w:rsidP="009F7726"/>
    <w:p w14:paraId="0923B6FE" w14:textId="4B00AB75" w:rsidR="00C67916" w:rsidRDefault="00C67916" w:rsidP="00C67916">
      <w:pPr>
        <w:tabs>
          <w:tab w:val="left" w:pos="4111"/>
        </w:tabs>
        <w:ind w:right="-1"/>
        <w:rPr>
          <w:b/>
          <w:bCs/>
        </w:rPr>
      </w:pPr>
      <w:r>
        <w:rPr>
          <w:noProof/>
        </w:rPr>
        <w:lastRenderedPageBreak/>
        <w:drawing>
          <wp:anchor distT="0" distB="0" distL="114300" distR="114300" simplePos="0" relativeHeight="251676671" behindDoc="0" locked="0" layoutInCell="1" allowOverlap="0" wp14:anchorId="73BE8529" wp14:editId="1C37B6B9">
            <wp:simplePos x="0" y="0"/>
            <wp:positionH relativeFrom="column">
              <wp:posOffset>0</wp:posOffset>
            </wp:positionH>
            <wp:positionV relativeFrom="paragraph">
              <wp:posOffset>17855</wp:posOffset>
            </wp:positionV>
            <wp:extent cx="2449830" cy="2449830"/>
            <wp:effectExtent l="0" t="0" r="1270" b="1270"/>
            <wp:wrapSquare wrapText="bothSides"/>
            <wp:docPr id="1451" name="Picture 1451" descr="A mountain with smoke coming out of it&#10;&#10;Description automatically generated"/>
            <wp:cNvGraphicFramePr/>
            <a:graphic xmlns:a="http://schemas.openxmlformats.org/drawingml/2006/main">
              <a:graphicData uri="http://schemas.openxmlformats.org/drawingml/2006/picture">
                <pic:pic xmlns:pic="http://schemas.openxmlformats.org/drawingml/2006/picture">
                  <pic:nvPicPr>
                    <pic:cNvPr id="1451" name="Picture 1451" descr="A mountain with smoke coming out of it&#10;&#10;Description automatically generated"/>
                    <pic:cNvPicPr/>
                  </pic:nvPicPr>
                  <pic:blipFill>
                    <a:blip r:embed="rId16"/>
                    <a:stretch>
                      <a:fillRect/>
                    </a:stretch>
                  </pic:blipFill>
                  <pic:spPr>
                    <a:xfrm>
                      <a:off x="0" y="0"/>
                      <a:ext cx="2449830" cy="2449830"/>
                    </a:xfrm>
                    <a:prstGeom prst="rect">
                      <a:avLst/>
                    </a:prstGeom>
                  </pic:spPr>
                </pic:pic>
              </a:graphicData>
            </a:graphic>
          </wp:anchor>
        </w:drawing>
      </w:r>
      <w:r>
        <w:rPr>
          <w:b/>
          <w:bCs/>
        </w:rPr>
        <w:t>Mount Etna (</w:t>
      </w:r>
      <w:proofErr w:type="spellStart"/>
      <w:r>
        <w:rPr>
          <w:b/>
          <w:bCs/>
        </w:rPr>
        <w:t>Italy</w:t>
      </w:r>
      <w:proofErr w:type="spellEnd"/>
      <w:r>
        <w:rPr>
          <w:b/>
          <w:bCs/>
        </w:rPr>
        <w:t>)</w:t>
      </w:r>
      <w:r w:rsidRPr="00C67916">
        <w:rPr>
          <w:noProof/>
        </w:rPr>
        <w:t xml:space="preserve"> </w:t>
      </w:r>
    </w:p>
    <w:p w14:paraId="3A2FEC51" w14:textId="77777777" w:rsidR="00C67916" w:rsidRPr="009F7726" w:rsidRDefault="00C67916" w:rsidP="00C67916">
      <w:proofErr w:type="spellStart"/>
      <w:r w:rsidRPr="009F7726">
        <w:t>Date</w:t>
      </w:r>
      <w:proofErr w:type="spellEnd"/>
      <w:r w:rsidRPr="009F7726">
        <w:t xml:space="preserve"> of </w:t>
      </w:r>
      <w:proofErr w:type="spellStart"/>
      <w:r w:rsidRPr="009F7726">
        <w:t>Inscription</w:t>
      </w:r>
      <w:proofErr w:type="spellEnd"/>
      <w:r w:rsidRPr="009F7726">
        <w:t xml:space="preserve">: </w:t>
      </w:r>
    </w:p>
    <w:p w14:paraId="5B89A22F" w14:textId="77777777" w:rsidR="00C67916" w:rsidRPr="009F7726" w:rsidRDefault="00C67916" w:rsidP="00C67916">
      <w:proofErr w:type="spellStart"/>
      <w:r w:rsidRPr="009F7726">
        <w:t>Criteria</w:t>
      </w:r>
      <w:proofErr w:type="spellEnd"/>
      <w:r w:rsidRPr="009F7726">
        <w:t>:</w:t>
      </w:r>
    </w:p>
    <w:p w14:paraId="4A1FDF35" w14:textId="77777777" w:rsidR="00C67916" w:rsidRPr="009F7726" w:rsidRDefault="00C67916" w:rsidP="00C67916">
      <w:proofErr w:type="spellStart"/>
      <w:r w:rsidRPr="009F7726">
        <w:t>Reason</w:t>
      </w:r>
      <w:proofErr w:type="spellEnd"/>
      <w:r w:rsidRPr="009F7726">
        <w:t>:</w:t>
      </w:r>
    </w:p>
    <w:p w14:paraId="43C2D0F1" w14:textId="77777777" w:rsidR="00C67916" w:rsidRPr="009F7726" w:rsidRDefault="00C67916" w:rsidP="00C67916"/>
    <w:p w14:paraId="23D67B7A" w14:textId="77777777" w:rsidR="00C67916" w:rsidRPr="009F7726" w:rsidRDefault="00C67916" w:rsidP="00C67916"/>
    <w:p w14:paraId="764BCD8F" w14:textId="77777777" w:rsidR="00C67916" w:rsidRPr="009F7726" w:rsidRDefault="00C67916" w:rsidP="00C67916"/>
    <w:p w14:paraId="5519E9C6" w14:textId="77777777" w:rsidR="00C67916" w:rsidRDefault="00C67916" w:rsidP="00C67916"/>
    <w:p w14:paraId="5E2A3076" w14:textId="77777777" w:rsidR="00C67916" w:rsidRDefault="00C67916" w:rsidP="00C67916"/>
    <w:p w14:paraId="13920F6A" w14:textId="77777777" w:rsidR="00C67916" w:rsidRDefault="00C67916" w:rsidP="00C67916"/>
    <w:p w14:paraId="6566023D" w14:textId="77777777" w:rsidR="00C67916" w:rsidRDefault="00C67916" w:rsidP="00C67916"/>
    <w:p w14:paraId="242E40EC" w14:textId="1570C8DC" w:rsidR="00C67916" w:rsidRDefault="00C67916" w:rsidP="00C67916">
      <w:r w:rsidRPr="009F7726">
        <w:t>Link:</w:t>
      </w:r>
    </w:p>
    <w:p w14:paraId="0FF3BF78" w14:textId="77777777" w:rsidR="00C67916" w:rsidRDefault="00C67916" w:rsidP="00C67916"/>
    <w:p w14:paraId="21C8B2A4" w14:textId="20E1BD65" w:rsidR="00C67916" w:rsidRDefault="00C9613F" w:rsidP="00C9613F">
      <w:pPr>
        <w:tabs>
          <w:tab w:val="left" w:pos="4111"/>
        </w:tabs>
        <w:ind w:right="-1"/>
        <w:rPr>
          <w:b/>
          <w:bCs/>
        </w:rPr>
      </w:pPr>
      <w:r>
        <w:rPr>
          <w:noProof/>
        </w:rPr>
        <w:drawing>
          <wp:anchor distT="0" distB="0" distL="114300" distR="114300" simplePos="0" relativeHeight="251678719" behindDoc="0" locked="0" layoutInCell="1" allowOverlap="0" wp14:anchorId="20566350" wp14:editId="59E09110">
            <wp:simplePos x="0" y="0"/>
            <wp:positionH relativeFrom="column">
              <wp:posOffset>3584650</wp:posOffset>
            </wp:positionH>
            <wp:positionV relativeFrom="paragraph">
              <wp:posOffset>62230</wp:posOffset>
            </wp:positionV>
            <wp:extent cx="2504440" cy="2504440"/>
            <wp:effectExtent l="0" t="0" r="0" b="0"/>
            <wp:wrapSquare wrapText="bothSides"/>
            <wp:docPr id="1453" name="Picture 1453" descr="A forest with mossy trees&#10;&#10;Description automatically generated"/>
            <wp:cNvGraphicFramePr/>
            <a:graphic xmlns:a="http://schemas.openxmlformats.org/drawingml/2006/main">
              <a:graphicData uri="http://schemas.openxmlformats.org/drawingml/2006/picture">
                <pic:pic xmlns:pic="http://schemas.openxmlformats.org/drawingml/2006/picture">
                  <pic:nvPicPr>
                    <pic:cNvPr id="1453" name="Picture 1453" descr="A forest with mossy trees&#10;&#10;Description automatically generated"/>
                    <pic:cNvPicPr/>
                  </pic:nvPicPr>
                  <pic:blipFill>
                    <a:blip r:embed="rId17"/>
                    <a:stretch>
                      <a:fillRect/>
                    </a:stretch>
                  </pic:blipFill>
                  <pic:spPr>
                    <a:xfrm>
                      <a:off x="0" y="0"/>
                      <a:ext cx="2504440" cy="2504440"/>
                    </a:xfrm>
                    <a:prstGeom prst="rect">
                      <a:avLst/>
                    </a:prstGeom>
                  </pic:spPr>
                </pic:pic>
              </a:graphicData>
            </a:graphic>
          </wp:anchor>
        </w:drawing>
      </w:r>
      <w:proofErr w:type="spellStart"/>
      <w:r w:rsidR="00C67916">
        <w:rPr>
          <w:b/>
          <w:bCs/>
        </w:rPr>
        <w:t>Hyrcanian</w:t>
      </w:r>
      <w:proofErr w:type="spellEnd"/>
      <w:r w:rsidR="00C67916">
        <w:rPr>
          <w:b/>
          <w:bCs/>
        </w:rPr>
        <w:t xml:space="preserve"> </w:t>
      </w:r>
      <w:proofErr w:type="spellStart"/>
      <w:r w:rsidR="00C67916">
        <w:rPr>
          <w:b/>
          <w:bCs/>
        </w:rPr>
        <w:t>Forests</w:t>
      </w:r>
      <w:proofErr w:type="spellEnd"/>
      <w:r w:rsidR="00C67916">
        <w:rPr>
          <w:b/>
          <w:bCs/>
        </w:rPr>
        <w:t xml:space="preserve"> (Iran)</w:t>
      </w:r>
      <w:r w:rsidR="00C67916" w:rsidRPr="00C67916">
        <w:rPr>
          <w:noProof/>
        </w:rPr>
        <w:t xml:space="preserve"> </w:t>
      </w:r>
    </w:p>
    <w:p w14:paraId="2B7A10FA" w14:textId="77777777" w:rsidR="00C67916" w:rsidRPr="009F7726" w:rsidRDefault="00C67916" w:rsidP="00C67916">
      <w:proofErr w:type="spellStart"/>
      <w:r w:rsidRPr="009F7726">
        <w:t>Date</w:t>
      </w:r>
      <w:proofErr w:type="spellEnd"/>
      <w:r w:rsidRPr="009F7726">
        <w:t xml:space="preserve"> of </w:t>
      </w:r>
      <w:proofErr w:type="spellStart"/>
      <w:r w:rsidRPr="009F7726">
        <w:t>Inscription</w:t>
      </w:r>
      <w:proofErr w:type="spellEnd"/>
      <w:r w:rsidRPr="009F7726">
        <w:t xml:space="preserve">: </w:t>
      </w:r>
    </w:p>
    <w:p w14:paraId="04EA00AB" w14:textId="77777777" w:rsidR="00C67916" w:rsidRPr="009F7726" w:rsidRDefault="00C67916" w:rsidP="00C67916">
      <w:proofErr w:type="spellStart"/>
      <w:r w:rsidRPr="009F7726">
        <w:t>Criteria</w:t>
      </w:r>
      <w:proofErr w:type="spellEnd"/>
      <w:r w:rsidRPr="009F7726">
        <w:t>:</w:t>
      </w:r>
    </w:p>
    <w:p w14:paraId="20285C4A" w14:textId="77777777" w:rsidR="00C67916" w:rsidRPr="009F7726" w:rsidRDefault="00C67916" w:rsidP="00C67916">
      <w:proofErr w:type="spellStart"/>
      <w:r w:rsidRPr="009F7726">
        <w:t>Reason</w:t>
      </w:r>
      <w:proofErr w:type="spellEnd"/>
      <w:r w:rsidRPr="009F7726">
        <w:t>:</w:t>
      </w:r>
    </w:p>
    <w:p w14:paraId="47695740" w14:textId="77777777" w:rsidR="00C67916" w:rsidRPr="009F7726" w:rsidRDefault="00C67916" w:rsidP="00C67916"/>
    <w:p w14:paraId="2F452052" w14:textId="77777777" w:rsidR="00C67916" w:rsidRPr="009F7726" w:rsidRDefault="00C67916" w:rsidP="00C67916"/>
    <w:p w14:paraId="09F5BD1D" w14:textId="77777777" w:rsidR="00C67916" w:rsidRPr="009F7726" w:rsidRDefault="00C67916" w:rsidP="00C67916"/>
    <w:p w14:paraId="3364B46A" w14:textId="77777777" w:rsidR="00C67916" w:rsidRDefault="00C67916" w:rsidP="00C67916"/>
    <w:p w14:paraId="396A06CC" w14:textId="77777777" w:rsidR="00C67916" w:rsidRDefault="00C67916" w:rsidP="00C67916"/>
    <w:p w14:paraId="3393941B" w14:textId="77777777" w:rsidR="00C67916" w:rsidRDefault="00C67916" w:rsidP="00C67916"/>
    <w:p w14:paraId="3FA59B09" w14:textId="77777777" w:rsidR="00C67916" w:rsidRDefault="00C67916" w:rsidP="00C67916"/>
    <w:p w14:paraId="4F399032" w14:textId="77777777" w:rsidR="00C67916" w:rsidRDefault="00C67916" w:rsidP="00C67916">
      <w:r w:rsidRPr="009F7726">
        <w:t>Link:</w:t>
      </w:r>
    </w:p>
    <w:p w14:paraId="7E5990CB" w14:textId="05C0DD91" w:rsidR="00C67916" w:rsidRDefault="00C67916" w:rsidP="00C67916"/>
    <w:p w14:paraId="41FC5DC1" w14:textId="43E67006" w:rsidR="00C9613F" w:rsidRDefault="00C9613F" w:rsidP="00C9613F">
      <w:pPr>
        <w:tabs>
          <w:tab w:val="left" w:pos="4111"/>
        </w:tabs>
        <w:ind w:right="-1"/>
        <w:rPr>
          <w:b/>
          <w:bCs/>
        </w:rPr>
      </w:pPr>
      <w:r>
        <w:rPr>
          <w:noProof/>
        </w:rPr>
        <mc:AlternateContent>
          <mc:Choice Requires="wpg">
            <w:drawing>
              <wp:anchor distT="0" distB="0" distL="114300" distR="114300" simplePos="0" relativeHeight="251680767" behindDoc="0" locked="0" layoutInCell="1" allowOverlap="1" wp14:anchorId="68F39AB4" wp14:editId="0ADF2D1F">
                <wp:simplePos x="0" y="0"/>
                <wp:positionH relativeFrom="column">
                  <wp:posOffset>0</wp:posOffset>
                </wp:positionH>
                <wp:positionV relativeFrom="paragraph">
                  <wp:posOffset>125693</wp:posOffset>
                </wp:positionV>
                <wp:extent cx="2487930" cy="1984375"/>
                <wp:effectExtent l="0" t="0" r="0" b="0"/>
                <wp:wrapSquare wrapText="bothSides"/>
                <wp:docPr id="4512" name="Group 4512"/>
                <wp:cNvGraphicFramePr/>
                <a:graphic xmlns:a="http://schemas.openxmlformats.org/drawingml/2006/main">
                  <a:graphicData uri="http://schemas.microsoft.com/office/word/2010/wordprocessingGroup">
                    <wpg:wgp>
                      <wpg:cNvGrpSpPr/>
                      <wpg:grpSpPr>
                        <a:xfrm>
                          <a:off x="0" y="0"/>
                          <a:ext cx="2487930" cy="1984375"/>
                          <a:chOff x="0" y="0"/>
                          <a:chExt cx="2487930" cy="1984375"/>
                        </a:xfrm>
                      </wpg:grpSpPr>
                      <wps:wsp>
                        <wps:cNvPr id="1419" name="Rectangle 1419"/>
                        <wps:cNvSpPr/>
                        <wps:spPr>
                          <a:xfrm>
                            <a:off x="1562862" y="6477"/>
                            <a:ext cx="42144" cy="189936"/>
                          </a:xfrm>
                          <a:prstGeom prst="rect">
                            <a:avLst/>
                          </a:prstGeom>
                          <a:ln>
                            <a:noFill/>
                          </a:ln>
                        </wps:spPr>
                        <wps:txbx>
                          <w:txbxContent>
                            <w:p w14:paraId="737AC97A" w14:textId="77777777" w:rsidR="00C9613F" w:rsidRDefault="00C9613F" w:rsidP="00C9613F">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455" name="Picture 1455"/>
                          <pic:cNvPicPr/>
                        </pic:nvPicPr>
                        <pic:blipFill>
                          <a:blip r:embed="rId18"/>
                          <a:stretch>
                            <a:fillRect/>
                          </a:stretch>
                        </pic:blipFill>
                        <pic:spPr>
                          <a:xfrm>
                            <a:off x="0" y="0"/>
                            <a:ext cx="1447165" cy="1029335"/>
                          </a:xfrm>
                          <a:prstGeom prst="rect">
                            <a:avLst/>
                          </a:prstGeom>
                        </pic:spPr>
                      </pic:pic>
                      <pic:pic xmlns:pic="http://schemas.openxmlformats.org/drawingml/2006/picture">
                        <pic:nvPicPr>
                          <pic:cNvPr id="1457" name="Picture 1457"/>
                          <pic:cNvPicPr/>
                        </pic:nvPicPr>
                        <pic:blipFill>
                          <a:blip r:embed="rId19"/>
                          <a:stretch>
                            <a:fillRect/>
                          </a:stretch>
                        </pic:blipFill>
                        <pic:spPr>
                          <a:xfrm>
                            <a:off x="1235710" y="831215"/>
                            <a:ext cx="1252220" cy="1153160"/>
                          </a:xfrm>
                          <a:prstGeom prst="rect">
                            <a:avLst/>
                          </a:prstGeom>
                        </pic:spPr>
                      </pic:pic>
                    </wpg:wgp>
                  </a:graphicData>
                </a:graphic>
              </wp:anchor>
            </w:drawing>
          </mc:Choice>
          <mc:Fallback>
            <w:pict>
              <v:group w14:anchorId="68F39AB4" id="Group 4512" o:spid="_x0000_s1026" style="position:absolute;left:0;text-align:left;margin-left:0;margin-top:9.9pt;width:195.9pt;height:156.25pt;z-index:251680767" coordsize="24879,1984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wxExhSkYAAEpGAAAUAAAAZHJzL21lZGlhL2ltYWdlMi5qcGf/2P/g&#13;&#10;ABBKRklGAAEBAQBgAGAAAP/bAEMAAwICAwICAwMDAwQDAwQFCAUFBAQFCgcHBggMCgwMCwoLCw0O&#13;&#10;EhANDhEOCwsQFhARExQVFRUMDxcYFhQYEhQVFP/bAEMBAwQEBQQFCQUFCRQNCw0UFBQUFBQUFBQU&#13;&#10;FBQUFBQUFBQUFBQUFBQUFBQUFBQUFBQUFBQUFBQUFBQUFBQUFBQUFP/AABEIAPwBE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Nu81KXUpfNn&#13;&#10;naaX++9V9y1Y/wCEe1T/AKB1z/36ah/D2pp97T7n/v09fSRnSPleWX8pD5lTQyKn8TJ/wGmTabfW&#13;&#10;y7p7OeFP9tasW1tYosTT3LfN95EWjmiXyyGO6/3qP+BVY8nT3ZGiadE2/Nv2Vbmh0j5Ggup/m/v1&#13;&#10;HtIh7MpRyf3al856ihuYIZd21Zv7u+rFzeRTMnlWyw/8Co5g5Q86nJMtUvOp/nJ93dVkGm9+3lJF&#13;&#10;u3otI+qq67WtY6zfMX+FqZ5lHs4F8xb86P8Au1YR1T5m21nwwy3LbYlZ3/uItWPs06fL5Eny/wCz&#13;&#10;R7pMS6j2zN825P8AcWjfbP8AdZk/4DWem7dt2Vu6V4PvtYXzYvLSL+/M1RLlj70pFcspfZM/fB/t&#13;&#10;PVuzhtpvllbZ/wACroP+FaX23/j8gqu/gOW2b97Or/7i1jKtT/mNvYS/lMe5sFRv3U8b/wDAqqV1&#13;&#10;1t4Vj+75TPXQWHhK2T/lkv8AwNax+sxiX9W5jzdNu772ypYUjdn3S7E/3a9T/wCEei2/Kq/98pVi&#13;&#10;Hw2v92P/AL5rGWLibRwh5ZCkW5Pm+838a/dqK8Tybhl3b69iTQYEX5ljqreeHrGaLbKyp/wFKj63&#13;&#10;7wSwh4/JUNd3rHgzT9rtbX2yX+FHauMv9NubBtv30/vpXfTrRkccqMolX+Kjf/dqu70JNXVqcxaS&#13;&#10;5bbTXmZqr+ZR5yUuWJRLTKb5lFMnlHfLT9q0yz8ia6iWeXyYWb5n2766O20TQXWVZdeVJf4X8r5K&#13;&#10;zlUjEuNPmOf8uium/wCEY0r/AKGOD/vn/wCzorL28TX2LL6arqqRXG1ZH2/P+5ZPl/2K5qa81y4v&#13;&#10;H/0a7mdf4X/hqxpXxCi0q6f7SqzRLtTyZl2P/wB91rQ3kXiGzu77SpZ7bzVZPJm27Pm+/sryuWdL&#13;&#10;4onp+7L7RiTQ6xqtrL5FiryxfeRNm/8A9DrjLm2vLb5pbZof9vbXW/2r/Y9nFAs/nXrfPshT7tZ+&#13;&#10;leJIJorue5XZ9596S/xV3U5Sj9k5qkYy+0Zr+JJfsEVssEcLr964RfnamTa2tyqq0Sun/j9aGt6O&#13;&#10;s1gl9LeRpLt/e7Iq5xIYvNSJpVR2/wC+K7I+zkc0vaRLH2mJF+Vmq9pV5ZpcK15FI8X9xGrPvLP7&#13;&#10;GyK0sb/7jVX+b+Gr92UTHmlGR3EPiHRbdkaDTI3f/p4+f/2etq28WxebbwfY7SGGX/ntAjuv+5Xl&#13;&#10;6O1W5tVlm2bv4Vrmlh4yOmOIPU/EOiRalZpPaX2n7/4v9FSKuEv7yOzt/Ka2VLhW+/8AwVi/bJf7&#13;&#10;7VD5z06dGUfiCpW5vhO48PeP7nw3FtgW2fd95PK+9WfN4tvPt9xeQStC9xK0uxG+7XL+ZUv/AAKt&#13;&#10;fY0+bmMfbVDq08Q3OpSxfv8Aya09NmWw/wBVefO33vmrh46dvZH3K9RKjEv2x303iq5tvl+2b6sW&#13;&#10;fjCL/lvLvrzz71PT9381Z/V4F+2ketW3ieKZflZU/wB+taHW1+7urxRLyVGRlZq0E8SXKN8zfJXP&#13;&#10;LCfym0cSe0f29AkW7dv21hX/AMRYrb/VLv8A9mvPP+End/vL/wB8N8lUrq8WZnl+VP8AYqI4T+cu&#13;&#10;WJlL4DpdS+IWp3jfupfsyf7FYk3iS+m+9eSP/wACrFeZn+aruj6DqHiG48qxgaZ/4n3fItd/sqUI&#13;&#10;nBzVZSJf7bnX+KrE1teXP72Xa/8AwKm6r4D1rSrryJ4F+Zd++Ft6Vdh8B6n+6/0y2R2bYqbnd/8A&#13;&#10;0ColUpfZkXGNX7USk6N9jdtsDov9z761med822ulvPhjrVnE8vn2kzr95En+7VWHR9c023uG8pdn&#13;&#10;/LW4SVHRaI1I/ZkXKnL7UTETc/yruroNK8DarqTbYFg3/wBx5UrVs/FV5babKss/nW8X3XRfndv9&#13;&#10;9q2NB8cyvbvPPcyW0vzIqVzVK9bl92JdOnT+0VYfg54omV28q2RF/vzpV2z+DOoXNr5s89tC/wDc&#13;&#10;3ferQ1Xx/qc1vbrZytNL/CkP96sq2+J1yl55F9bNsf5GeFn+9/ub64/aYmUTs5aETQm+DMH7rdqv&#13;&#10;k7v76pWS/wAK4Nz/APE8j+Vv+eX/ANnWnNf21s1v5Wrs9vK2xURd7qv/AAJKi1uHWrb9/bXMc3y7&#13;&#10;9j/faojUrfzFyp0/5Sp/wp//AKjdp/3zRVT+0/E3/PjH/wB9JRW3tK38xly0f5Tx2/s7y2ldZ4pE&#13;&#10;df761YsLbV5F3QRT7P7+75KfryQI37q5W5T7qpuf5ayU1WWHesTMkTfwbq9uPNOJ5kuWEi7eJffZ&#13;&#10;Uln+4reV97+Ks/zvmps1zLN/F95t9CfOtaxMZFr7e/lbdzfP95N1RVF5dSojO21VZ3b7qItMkm85&#13;&#10;n+9To6r72T+GpU+fZ8tBUSwj/wB6n+clMdLNGT7z/wB7Y9dHDoOlfZUne8nhRpfKX5kfdWMqkYFx&#13;&#10;pykc/v3/AHaPMrqLPR7O2uFdoJ5opfkTzovur/ff+7UVtpumXLOsvn2zrLs2J89Y+3ibexkYPyvU&#13;&#10;0P8AvVuw+D4rm4ligvlTyv45l2I1M0rwjLf3SRLLG+7/AJ4yp/8AF0vbxD2MiKws4Jl+b5/+BVb+&#13;&#10;zWLs/wAyw/3Udn+aruseCZdBs0uZdQsXib7qQzo7/wDju+rH/CMSvC7NOr7fvJ5u+uf2kfi5jp9k&#13;&#10;S6PNZp5SweXvb59/z/LWwmiaVfrLPeX3y/f/AHP32/8Aimo8Paal5fxQSrc221VSJ9yP/wCyV3Fz&#13;&#10;4VvPDy/6c1tc2ivv/wBLl+Td/wB8VwVKrjI7Ix5onFW3w60W/sPMi1WfzWf7iRI+1f8Ab+dKytb+&#13;&#10;FeuaPb/aVtvtNp/fhXfXqWt+M/Dnhu6t7NbG0mllb79pB/qv7lbGj6rLZ+Tu0ySzi+4vkxbNtRHE&#13;&#10;1o+8EqFOR8621n+92+Qz7fvIivXYaJbafqUW280y2hiX5PnV0f5f9tXr0DxDYWf2jdc6rPeStL8q&#13;&#10;NPs2f7H92uR16zvo7e7vora5mS3Zk3p/yy2/362lX9qR7PkM3UtB8K/ZbjzZZ9Nl81UieGJ5UWiH&#13;&#10;RJ7OWL7HeT6lbqvm79Mi2bf9/wDiroNHvJde0v8A5BGxLf8A0je6/eWtrR/B+laxdf6TqC2F3FF+&#13;&#10;9Tcif+PfdrGVaUfdkHs+YxUfSNSZPP1xoZbhf+Pd4t+1qzNK+w2FxKt5q7JEqs/nPZpvb/c+/XZ6&#13;&#10;D8MdMsNSuJYmWb5vlZG37a1X8B2b3/nyrGiM2xYU+RFX/wBmrH2kTb2cjyTXtKvLyWH+z5Z9Sl3f&#13;&#10;L9ng2RKv/wAVWLMmoWemy6feXLabFK2+VLhXSvo3/RvDa7Ytvzfe2LWJ4h0rQ/FXlNc6Z51wzffS&#13;&#10;to4oiWHPN/sHhd9JtP8ATmR7dd8v2eL5JW/v1oeG7rQUsLiCz+e7ul+4ivK6r/fpvjCPT9Nt7LTJ&#13;&#10;YraGJZWiVreJ0Rl/jR/9rfXMzTafompQy6U08OoRfemf+Fq0j+9iR8MibWNHgmW4aK+k+1wfPaun&#13;&#10;yJ/+1TvD2sLqWlyrqv2b7Xatv33G/wA3/wCyq3oOpWOpRPBq7XPm3H/LxD8vzf7n8VPhs9F0HxBF&#13;&#10;cyu1zbt96GZdiRf3P/Q6rmtHlkRGP2omP9pVLq3RJWeKVd/nbfvNXUPqVzqth+6njhS3/dfa3bYn&#13;&#10;/wC1XL+NtYtv+EjiWK8j/spYvN2Wi/Ju/wBiuf03b9qllgnjdJfvWk333X/Y/wBqr9nzx5iPa8su&#13;&#10;U7L7Wv8A0Mbf9+H/APiKK5f7TpX/ADwnopezL9qedabo99r0rrZwNM61FeabeabceReW0ltL/cmT&#13;&#10;ZXdeGPE9t4Y8ORNAuy9aXYy7vn/39/8Adr0PTbm2+Ivhy3bVba282VmRX3eU7f7ldtTFypS+H3Tm&#13;&#10;jhozj8XvHz/HRv8A7tdR4z8Jf2DcO0UUvlbv4/7tcps3tXZTqRqx5onHKnKEuUfbOrSpubYm779d&#13;&#10;H9ggsNJS++1t97YsKfJurlNjJUqXku75vnTd9yrlHmCMuU67R7htYk+zS20d58/y71+7/wADrauf&#13;&#10;DGi/aooovtKJ/wAtXhX5N38eysXw94kgh+WLT4/tDfd2L/FTrnXtVttR/wCJrbT2yNF+6Tbs2r/f&#13;&#10;rzZRlze6dkJR5fePRrbR/C9/o2oQQafHbXVuqutw+993+x/tNVrR/DHhzW9LigbT57O4lbY2+V0R&#13;&#10;m/uff+WsrR7a81tkWx0+5eJdjxPDF8m7Z8+/d8v8f/jlXdS8GeJX1zdJpkj2SsqRKku/cq/3q82U&#13;&#10;v7x3/wDbprXnhuDwfvuvPu7a3eVbfyfP/wBa3+x8m6uq0e/8NQtbqlzH5rf63zpf4v8Af/irn7nw&#13;&#10;BeeIdNt/7anbTX/he4V96tWbZ/BbT/t/lXPjONIv+WXkr8+3+NKx92UfekX70fhid34h8T6KjJbe&#13;&#10;VbXP3ovO8pLhFauO0fSp/EkV3p07SWz3Ev30i+SJv/ia7DTfhLbabF5+kXk1zCsu9nmlidEqlrE0&#13;&#10;qXF2u7zvs+1GeFdm7/gH3ayjKMfhNv8AEMm+GmkabpPkXl5/at7b/d3t8ku6sfw3NAjeVO0ttcN+&#13;&#10;6it7G13/AMf9/wD+LqKz1WWwuHXyP3srffuInf5P+Av8tbuieIbO81lLG7vGTzW+XybN0T/vvfVc&#13;&#10;0vtEe6RalDP4Mtbu5s7NXT78txNKkrt/3zV7xzZ33jTwrb3i7vKa182K0hX/AFrNWrqXiH+xLxIt&#13;&#10;M0xblF+9cOv/AKBWOmh6nNqiXljPfWe75p0+4jf+P1EZfaCUfsnOaJ4q0zTdGtINVgjT7P8AOu+L&#13;&#10;e6t/c2NWxqusWepKk9zOty8XzrbpPs2/8ArY8Q+D9VhiS8s4I3f+KHz/APx//erjNVTXniT+1dIW&#13;&#10;/Rk8r7QkT71/75rb3Z+8R70fdKut6xqGlW97Z2bWzxXG113/ADyr/cRNtZ//AAsjVfCVxEy20+9v&#13;&#10;klhf7kq10Wj+G4LaXz4IrtE+/LDfLvT+P5Pufd+5WmlnFeRfNBaJEvzrsX7v/wATV88PtRI5ZGJN&#13;&#10;45l8SI99Y20n2SVfKlhuGfYv9/ZXnuqvqGiLFPtZ7eVt67/nevUL+GfTV/dKs1oy/wDL3a7HVv8A&#13;&#10;Y/2a88v/ALZc3FxcrE1tdxbtz7vvL/6DW1GUeb3SKkZcp2Xw6v7ybUrL9+rxN+6bfL/F/lK7PVZm&#13;&#10;h1F4oryOGVl2qm7+KvD7CS2/tTT10xbl5Zfklt0bf83+/XfeIfsevaT5X3723/18yTukq/8AsrVj&#13;&#10;Up+8XTl7pu6Peag++DXlaHytr+dD8/m//Y1U1Ka2udZii0i8WGVYvN2TL97/AGPmrkrDW47aVLaW&#13;&#10;VtSRYvKW3eLyptv+3/n+Cs/xPc2zs8tn++ilX97C7bHX+/8AO1EafvBze6egWHhuz8T27+fFHfor&#13;&#10;bN8LP8sv8ezb/wAAov8A4IaV/ZtxFp+p3MNw3zqk3zp/uVwngb4oy+EtNTTpVX5tzq7/AMNdAnxj&#13;&#10;tvtTxeVIn/TZPuVXs60Je6EalOUfeOa1bwxqGjyuv2yxv/u+aiS+U6/PWhYawuq6X5Uttsu2lZGS&#13;&#10;4VNir/fd/wDvuq/i3x5pVy26KCO5dl2N8tcV/aunzRIzK0L7vm8ne/8A9jXVGMqsfeMZSjCXunpG&#13;&#10;peHrPVbCVYJ7a5SL+Dyvu7v7jt96vMdV8JS2GyVpWtkb7v2j7jVVsPEktjM7JLK/zfKs3zpWrN4/&#13;&#10;e5s5YLlmuZWl3K7/AHK2p06lKXumMqlKr8Rn/atQ/wCggv8A3/8A/s6Kb/wlX/TCT/v+9FdVp/ym&#13;&#10;F6R6V4b/AGeIrmXdea0tzZMu/Zbrsf8A3P8AZrtf7B0XQbX7NBYwQuq7HsdQbekv+2j/AOf92rNn&#13;&#10;4wZIvsM9jbW1xF/y2Rmd/wDff/4usHVfEmr3kv8AZ88UdzaL88TvFv3f8Dr52Uqtb4j3IxpQ+E5r&#13;&#10;x/oP2mweKxuWtnVd7WN227/vh68Mm3Qy7WXY9em+M9Kubz/SYJ2f7u1JpXd1rgptH1N2dp7a5/3/&#13;&#10;ACnr2MJLkj8R5WIjzy0KkLq/3q0NK8Man4hukg0yxnvJW/ghWuj8K/BvxL4q+a2sfs1urbGmuPk2&#13;&#10;17H4R+GOoeFdOT7Hfb5fuNLaN8jVtWxcaXwhTw0pfEeDppV54V1lI9a0yeF1/wCWMy7N1dl/xV+r&#13;&#10;W9pOujSJaKu+1/cbEVFr0jxJeWeiNbz+KNQudVlX/UaY8+xGb+//ALtTeGPFWq6l4q1CJW/tKJtr&#13;&#10;rbv/AKpYv9iuCWJlKPNynTGly+7zHnmm+KvEKXnkT2c/2j7m+737F/26lufiRqt5K9tpU7Q2m1UZ&#13;&#10;kbY8v9969Dv/ABx4e1Kzl/tDw5qVnd3ETf6P5qOnlL/H81eT69omxn1OLRZNHtG+SD5nf97/APE1&#13;&#10;nT5Jy96IS5o/aPZYdVsV8G26y3073DRLK0yfO7f7+6uH0G8nffBqETTXbMqK83yfeR3iT5f9yum0&#13;&#10;RNK8T+BdPvL5vsdxarsW7t/9Uzf5/v1seEvCsXhhotQvNMn1WW4ZXif/AJZLt+5/frk+DmOn4jj9&#13;&#10;H1vVdNXdHZyO8tnFceS7O6M3z7/k/wC+K6rTby5ufD8s7Wy3O1vmt7j5X2/7D1e1X4nfY7WWeLwr&#13;&#10;9jvYvkVHX+D/AL4rY8K623jbQ0gnuYNN1WWXev8A01VaJSl8XKETmb/R9B1q1SVoJ7O781ov9bsi&#13;&#10;Vl+5/frN1Xw3q/2q3gWe0fyl/wCW0v3v+AVsfEL4UTpFLLFc3dnK3zs0MrvXiXirw3qum3H9p3mo&#13;&#10;NfpFBsim/wBr+D/virox5/tEVJcv2T6X0HxDBYabFEsS/amVU2J8+2r14kWt26NP8/y/8e9vL87f&#13;&#10;8Dr5c0r4wWv2VItXs50vbddkV9abHf8A4Gj/APoddRoPjS+bw/56z3Nmks+yK+fY0sv9/wCTfRUw&#13;&#10;lSIRxMZH0rpVxBbWsS3Lb0VflR1T5qr6xqunw/vYImm/2IVrz3TZoLPTbR9MsdU16W4i837Rd/uo&#13;&#10;v+Bu3zV5j8UfGHirSpbSzvJ102KVllWGx+Tav+3/AHv+Bv8AwVzU6PNI2lU5Y8x7mnj/AEyZZVax&#13;&#10;n823/wCWMy1sJDBqnmtPp9t9i++szxfd/v1514Vm2aNby2LM8ssSp/aF8zu8v/fVdB4kSXVdJitp&#13;&#10;dTu/sm7ZL9n2RVMoxjIuMvdC5vPBkN09t/bVtvVVTZD/APF/xVDrfhnQ4f8ASotQtne4+T/S2iSv&#13;&#10;GtS8PWMPiDdqds32Td5X2u3+4zfwfdrpdb0HSLbwzaXLaj9s82VYrVLFvnZvubP9n7ldHs4x+0Y8&#13;&#10;0juNB0rwTZ2Cf2hLptnLFulX7OyPLt/4DWLYJ4X8T69LZ2bWn2Jm2LNcb/Nlb+5vauU0rw3fa8u5&#13;&#10;WjttQt4ti27xfJ/wN6wvFXg/WvB91FaxMr29wvmz3EK/J5tbRpx5uXmMeaXL8J2XjDw3pWj6zaaH&#13;&#10;F/Z+y4+9sXe8X/A6fpvw0s7zVLiVlhhlTakVunybl/8AZWryybR9Vh1KJZf3O3962+X52r0C8177&#13;&#10;HpsVtcz3dzKrLtu02Wrtt/2/4v8AeolGUI+7IIy5viiRa9JZ+FZZbOxsbT+0/vslxBFcfL/wKq+j&#13;&#10;+MNB1i8tLm88OafDeru3P5CLFtX+PZ92u78Q+JNDv5bRr7RY7+42/wCuSf8Ai/ufLspkL+HrO6ig&#13;&#10;s9Kg0q42t87rvT/gdZRq+770S+X3jjH+H+keP7B9Ts7NrCX/AJ7W6/JL/wAAqv4h0ez0fwzcLPoq&#13;&#10;3kt1EqfaIYPnVv7/AMtesJpuoJbpcwTxvaf3EXZ/45Wbc389m3mztG9uzbPkX56PbyL9nE+UZrP9&#13;&#10;7tiWT/ga10HhLwTL4hvPIaKdP9z5Nv8At/NX0tDpttI25oo0lb/Z+erGy203fKqqld0sfKUeWJxx&#13;&#10;wUeY8f8A+FG6d/0E2/7/AKf/ABFFewf8JVB/zwWiub61W/mOn6rT/lPP7/xJLrTfabG2bVbtWba6&#13;&#10;+UiL/wAD/wDiK5SbW777Ld2zag1tcNL5q2KMn8T/AMH/AKFsrE8Q+OVSzez0hl0qyiXYsKffaqWm&#13;&#10;2en63a/6Yy72X91Mn31l2f8A2dbxpRjEiVTmNXTbyXWEu77zY3lVt7WP393+3s/3677wr4zs4bWL&#13;&#10;T2s2SLdv+yTfI8H8b7H/AN/+B/mrzHwrry22oot5+51O1+SK4dvKS6/2H/h3bK9Q8SeA7nxzpdvr&#13;&#10;Wg3MCXtuvzW9x8jr/f8A8v8A991nU5eblkFP4fdOw1XwBL9jl1dbyC20yWLzZX/2fv1xWleNov7J&#13;&#10;lntk8nT4m+z/AGj+Nm3/AP7Fdn8OkittBuLPV7y0vNPiVUl3NvT/AHP++65z7ToOvT6fov2Nf7Kl&#13;&#10;umdnSdE8ptj7H2L/AA7644y+ydMh95ovhzWF+2a9K0Nx8m2Z2R3lX+49V38K7NUTV/A+px/a5V27&#13;&#10;H37Nqp9zZUPxO+HU+j6TFqFtOr3C/P5yM77Yv+etZXg+4l/dLprbJW/5e3373X/Y/iZq2j8PNGRj&#13;&#10;9r3j12/8WtbabZXN5p9pc3e5YpUT/a+/XJeIdS0P4l6bcWcGr2mmytPsWbUG8pFX+PY3/jtcF451&#13;&#10;jU7m3uLaxikvLdvkaaaLY+777vv/AOBvWO+iX3xUuIra2ZrN7O12K/lfIzJ/BRTo/aCVT7J9Cw/D&#13;&#10;e28PaDFbRRR3lpLEkUv799jU/RLy+8JaTLYywLcxKjPbbN7fd/grxfwTcy/CvQ7u21q+vnluF2fY&#13;&#10;YW3xMrf3P9qrHhL4x2fhtrhb6e+v7K4n81poZd/lL8/3E/iX5P8AgVRKjKXw+8XGpH7R1vjnxVdX&#13;&#10;iurWLW1pcLta42/Iu3+4/wDFXnlt4ta8ZLZlaHcvlbE+T/gH+9/ef+Guwm8f+F9es7u20PUJ7m4u&#13;&#10;F+XzoE/dfx/Jv2V5Ff6DfW11cRRNHfvEyo1onyPu/wBtP9/+CtqMfsyIqS/lPZdB+IV1D5WnxahJ&#13;&#10;fxMvyo8u9G/3N33Yk/v/AMVa1zNFrkW2X7M/7r9/CkW/azfx7P7tfO9t4zl0druKVWSWXbF/pC/P&#13;&#10;uX77v/s/3U+7XpWi3i69YLPo08kN3Z/3P9a+77+92+Vv73yUVKHJ7wU6nOcr4t8MaZ4h8R+VotnJ&#13;&#10;Zysq/wCkTN+6/wBt3/u1iXPh7XLnw/qcrbppdNnWJfJ+f739z/x+u7s3vksNVsfszI8qtdbll2Rf&#13;&#10;3Pm/u1w9n8QIvDFvFFFctczS/wCtTdsRW/8AifkT7n3q6adSrP3ImMo0/tHvXwx8T3mvfDmysdsl&#13;&#10;zqVn957iJtjL/cd2p/irStP8VeF4p5YvO1C3bf5yfcVv7if8ASvGvCvjafxJePYxef8A2Jb/ADy2&#13;&#10;9v8AJ56/7afxV6B4t8Rafo9/p8VjP/oV5BsV93yMv/xaVxypyhUOmMoyidL4e8SWepSxRNAsLxRL&#13;&#10;FFaPPsRV/wDiq6C583/SNyrcvKu+WH7m6vHLmGK51bT2inX7QjbGdPuMv+x/e/8As60LD4rzvdf2&#13;&#10;fBbNqtlb/PLMjP8A6L/sK/3qxlT/AJS41P5i94h03/R7uCz2+VLF8u//ANAf/a/9CqHwx4e/sT96&#13;&#10;0+y32r8j/f8A+uqJVLXvHmlTWqSxNc3Mv/LJPK/zu/8AHa5/x5c+KH8Lpqd9Yx21ldfPK6b0f/Y3&#13;&#10;p/DW0Yyl7pHu/EV9V8T20evXDWN4ybm/ezPL/rW/v/L/AA16L8Ltb0XWLz7drjK+5tkEzr+63181&#13;&#10;a3omq6D5U95bMlvLtfe7b91em6Jr0V59ktdPWFEtYli2XC7PP3fwf99101qHu+6c1Op7x6R8Y9NX&#13;&#10;Ute0+50XbN/y7yvD9xW/gqv4w8W+FdN8Of2fqrQX+p2+1Insf4f7iO++uds9b1Pw3pctnErPaXi/&#13;&#10;cf76t/t/3WrhNeh0rR/Dl28Udy9623zfOX91u/v1zxjzcsZG0pcvvEsPjyeGO4ngvGfdPvWGZUfc&#13;&#10;vz17X8NPFuleM9B/0mVX1W1/1sLqm+Va+cvsy/2HZXKtveVGedP9re6J/wCObK6jwTYf2VqTztFP&#13;&#10;eXats8m0+4y/x7q661OnynNTqS5j2WH4hWeieIG0yzigtrf/AJb3F2rv97+D/ZrHvPFUF/40fdF9&#13;&#10;g0+ziZFeGB33Mr/fTd/6HWVf6HZzRW+5Vd5W82V0V96t/wCzfwVt3nhK8ms7hv7cuZtyr5uyBEfb&#13;&#10;/v15vuxO/wB4v2Hiq215ntrNWvEi+RrhG/zurVeGeaXyFil3t/tfJurjYdKXTfK/s+KDUpV/0iK3&#13;&#10;mlf7v9/+7Uuj/Gb7VdbJbb7NbxN82xU2M39yiUZfYDm/mOr/AOEb1z/ny/8AHGorP/4auX/oCt/3&#13;&#10;w9FZ8tb+UrmpnnWpfDXU7yx0yWXSGsHbd9sWZtiff/8AZ9/3K8xufCXiPRHRp4vJVnaVf9rbX2Bb&#13;&#10;aVPf2r3l5BJ/pDb2T+6tP034e6Hf6k7S3Mk3lRfNYvLvii3fx1208XKJz1MPzHzumj6U/h+0ilZr&#13;&#10;/UG2+eluv+q/+yRK6DQfiingnzbG5ia8tIomiVEVNlel+IPghbbpbnSJ9m1f3Xkt8kX/ANnXnN/8&#13;&#10;Lry58QXsUFjPDFu2LM3z+bu++6f3av2lOr8RHLUh8Ia142a/017GWzu/KaVX/wBH+SL7+/8AhrH0&#13;&#10;fwqthapLE09yt4u9Zkl2bf7+/wD3P7lep2HwivkWJoJ4HitfkiTbv2/JsqW88NxPcRaZBZtNcL88&#13;&#10;syLWPtIx92JfLL7QXl/4jfw/ZWtmum6bZW67Gfynldf++vl/8crlfDGt2Nhr16uqy30NlKqvLfQr&#13;&#10;87bvufOvzbao+MPG2teFbfUNB0rU4/tVrAzy27xI+3/xyuasHvry1fV/EsEjxS/et4W8p2ZU2Vca&#13;&#10;fuh7T3j6Qhh0Wa3/ANGs49Si27FfzU3tXH+NtKsdN0GK+tovJRZ/4H+eJv8A7B65zwN4e0XxUr6x&#13;&#10;Zz3elSt92J2T5t38af3v/Ha7bUtb1fTfD93PYyx+JPs//Lu6v5u7/gNcfwy5Tb4onllzrFzYXT6V&#13;&#10;qsrP9oZtv2hdzsv/AMT9yorDTdK+ys0VjB9kZt7Qu3yN/n563fG3274hR29svgy7s7jc264ml8r5&#13;&#10;f87K5S58DeKtK8P2WoWcUdztlZGtLSfe+3/c+9/frsic0jq9Hs/AE3lWNz4aks3274riFt+7/wAf&#13;&#10;3Vq/8Ir4VtbO7s/D07WF7cfP5yN87P8AwferitB8eafprbdQ0ySzu1Vtr+V93anz0/WPHmn6bK62&#13;&#10;25Lu4XzYvtDfJt2ff/4HRyyLjKJX8VfCFXW3Vryd4rj+Pyk3ruf+5WfZ+G/EPw0t4ls5f7SspZV/&#13;&#10;0Tb5Urs3+389d74JvNXmWXbqEczsu9t7I/73f9z/AIAlZniHxVqbrtuZILy32yot2ip+6Zvk2O6/&#13;&#10;Lt3/AO79yiNSXwh7OPxHl+q63qfiTzdPtpYIdzfvdksu/b/tv/En/wAXXP3Pw01ya8SCBYLmV4vN&#13;&#10;2JL91f8AgVPe5XQYpWdmhuPuKm7+H+N/9r/7Ouo+GniaB/FEsF4zJd3Ss8twzfJ/ubP8/cr0fepR&#13;&#10;5qRx8sZS5ZHn9m+q+Erzz2We2lVvlf8A2q2rnx/c6xpqW07f6QrebBsX7rf/AGddnc6bbP4j1O2j&#13;&#10;ljf7QyrAm7em3Zvf/d+d6m1LQYrbQbe50ptPT7zywouzd8nzuj/7lTKtGfxRCNORy8PxRvPO3T2y&#13;&#10;20vyxS+Sr7/K/jRP7teq2fi3wv8A2fFBaz22lPLEreT9zb/v14F458Q3mva88s7b9qqkWxv4a6rX&#13;&#10;vGFtc/DHQoIra2e9i3W8rzRIz7aKlGPLEI1PiPaPDeg+CfDCxXnmwaxqsv73znl/j/2E/hrQbWNP&#13;&#10;8baTewMy3O6XZs/jiavm3wZbT3jXDTwR+V5Tfvn+R/8AcSuo0fxtP4Muka53X9o0XlS/Z/4W3/36&#13;&#10;5qlD3tJG0a3ulf4o+G9a02zlkudVtrmy3fLb+b++X/gFeeaVrbWFxE25v3Tb12NXQeLfHP8AwkNv&#13;&#10;LbLEyReb5qu/32rin216tGEvZ8szza0ve5ondQ/FTU0WWK53XkTNvXe3zq3+/WVrfjO81iw+x/Mk&#13;&#10;W7/nq77/AJ65d3pvmP8Adq/YU4S5iPbSPVfg/pS65O7anPA+mRNsaGZn+9/BsRa7LWPG1jYa5qDa&#13;&#10;VFBviZ7WztPuIrL9+XZ/wCvB9N1650ff5ErI7f3GqKHWLlNS+3ea32hm3s/95q5pYaVWXMdMMTGM&#13;&#10;eU+o7aGW28CvLqdjJfvcNv8AOVtku1tnz1nw+JNQ8GSvp+tKt5p7N+6m/jZf79eX23xs1C2sH0z5&#13;&#10;fsjLsX/pl/uUyz+Mc9nptxp99bLqSfNt8750rzfq1T+U7/b0z0v4heJNP1vQ5YLPTJLbT7dVle+R&#13;&#10;tkv/AAPd97+CvH/DGqpqur2+mXktzNZf8skT7/8AwGs/WPGDaxbyrLH5O5flSH5ErB0TXp9B1y01&#13;&#10;C2l8m4t23q+3ftrvo4aUaconHUrx5onvf/CJaJ/0E9b/AM/8Dorl/wDhf2of3LH/AMA//s6K5Pq9&#13;&#10;c6Pa0T7F/wCE5trm1t2gijSKXa/kzfPuXZ/DXK6xps6azb6hpDfYLSXd9qmmbY67k/g/4HXk/h7x&#13;&#10;hP4ehSxvlW5u4ot7XEypLErfwfx7vvJ/3yn3K2NN+JGr+JNLRrby9SvdzW7W7xOluv3P41fb/H/c&#13;&#10;WvM9nKJ6EpRPQH8cro9q8q3Mk0Vq3+mXH+tllb+4if3vk/jrgfG3xR1Dxm2n6fpkElnpV18m/wDj&#13;&#10;Zf497rWV4S1u5v8AUrv7XP8A2PaKzJdaZbp5Xm7U2P8AOv8At1uv4z0PQdNS20+xgmiVlSJE3yv/&#13;&#10;ALny/wDodXGMYyI+Im8N+PIvh7pNppDanc3+reasUELrvSXd/wADdlWuim8Ya5qtnb7pYNH+2bop&#13;&#10;dipEis33Pn+9Xitz4ns7DxMmp6vHBbJFteC0+y75Zf7iJ8//AKHtra1LW9Q+Ivg+K+tp/sens3/H&#13;&#10;pYxOj7v7m7f/AOgVt7P7RHMZ+vaVoPhvxh/aGr6r/au2D7LdRW6/eZvkfe7f79P8Z2GizLp+oeVf&#13;&#10;PaRKsVjY+b/3wn/jm6jR/A2oXKxaVbW0E0trO0t4jN91vkdP+A/PXYar8N1/4Rm0iivPO1W3Vpd/&#13;&#10;3/vffetvaRjy+8Y8pynhW/tr+1t57O5u4UlaWJXmf5FZU2JXceFdV1P+3oraBp0srhVfY6/I2z+P&#13;&#10;f/e2bK53QfAtt4GsLT+3tQWztImZpfObf5u7+5/n+Oulttb0/wASeILf+zGuX+xrvVIV8r/2f5qx&#13;&#10;qyjL4S4nV+JP+Qbbr5rPcM2xvKbYlS6PNbfbLez+XzW2/uf92uf8VeP2sGilnsZXu7z7uz+H++71&#13;&#10;4/8A2rfPLb6nL56fbLqJLOGH53ZWf+P/AH9lRGnzRLlU5T7AufDGg+JLjzZbPybuL/lsq7H/AOB1&#13;&#10;5J48+Bug/bHvoomhuJfu3CfwN/uVbs38UPFEulXP9lRf6qW4m37/APvhvl2/7dc1rE073lvBfeKr&#13;&#10;7xJdrL+9mR9luqt/Aifd+5s+esY80fhkXLlMez8JaR4evIryx1WR7hfkV/N3o3+w6f8AfdYMP9ua&#13;&#10;DcahZzq1zb3jfcddnyf3N9egeHvB8FszwW0X+iSs0sT/APfHyP8A7SPW3NYbGTyl/fL8/wA/z7v7&#13;&#10;6f8As1be0I5T598darpk1vYxQae0N3F/qrRINm1f7m+uRvPA3iO5t4tQs/D09nEq/fTfvb/vr5q+&#13;&#10;rWufsbXEE8EHlWq74k/55f5+Ss2bXrnbF5ttGkTfefds2V008TKPwxMZUYy+I+THttcs7pJZ4L6G&#13;&#10;WL+N1f5ac82oJcea3np5rfcX+Kvsmz0SfVdOiuVX7NuXd5My/Oy/39lY6aUthePPBLaXkv8AC6QO&#13;&#10;jqv+9s+Wr+ux/lI+r/3j508Nwz6bLLeWulSTJ/yymu1Ter16m/gPQ9bRJ9Qtt+oSxbGS3+5u/v11&#13;&#10;GpeGLm50u9ZfLmiuIlliuEn3/K38b/8Axdcel/8A2HZvbavBc20Wm3TI01vLv/ufP/u/PUSr+1+E&#13;&#10;uNPlPOn+HXiPxD4wuNP0rSJ32y+UrrFsiVf77vVbxJ8K/HGieb9u0W7e3X5Glt181P8Avta928H/&#13;&#10;AB1l8Ku9tKzaxp7Mr77hkR7dZfm2I/8AFXe638VNITQZbxb6OH+CL5k3q39z5aJYqpD7Iexpy+0f&#13;&#10;IWg/B/xNr1ncXMVn9mii/wCfvdFurnNe8Man4euPI1Czktpf9v7jf7j19F/EXx/4j1JtCvNKvrm2&#13;&#10;tJV+4i7HlZfv73X+HZWToniqfW7eXzdIguYlbdLbzRebbtuTf8n937/+1XTHF1PikYyw9P4T5ydK&#13;&#10;ir0XxV4ks38QefpWmR6VErf6lIkR4m/j2f3l+T/x+uK8Q69BqVwjRW0aJtX50VEfd/wGu+NWU/sn&#13;&#10;BKnGBmUUzfH/AAtvp+/bXTzGPKDq8lGxttP86mTPUcw+Uh856gmfe1SzP8tUpK2iZkvmUVFRWgHs&#13;&#10;th4t861t/NuY99vE0Wy++f5W/wBtf9j/ANnqXWPH+9fIWOTTdv71nsbpHSVv7/8A4/WFI7aIksq3&#13;&#10;1prejs37+3tJ9m7/AIB95apXPiHT7a/t5dI0pk8pv9Tdt5qS/wCxsr52MT3pSOw/tiXUlt20y2kh&#13;&#10;u23PP9obZ5/+3vb/AIHWrpU2rzSyrfLA9oqqi+T/AKr5v93/ANkrx99YaHUnniia2il+dU/u1oJ4&#13;&#10;5is7C4gi8971l2RTeb8i0SoS+yRGrE7DUryDSdcuv+JfY3j+aryu7O7t/uV0vh7x/wDbLq70/wC0&#13;&#10;ro+mKv3PK3+V/sJ9yvD7fUrmzlS8aXzrhvn+8/y102ibdSlSOJV82WVfKTb/ABf39lXUo+77xEah&#13;&#10;6xYeIf7EZLz+2pHi81vKdN6XDf7eyrv/AAshtN81rmD7TLdSqln9ob+FX2PXNeCfDfnapb22oaZc&#13;&#10;v9sZXV3b/ULE/wB/f/dd961sa34PtrnWbLTJdQg0S3aBbpnml3/vX+fZ8tcfLS5veOnmlylpJl8Q&#13;&#10;36T6hIz/AGpf3Dv9/bv3p/u/frs9B028sJYtP09o7aL7kVxCv73/AG0/77rF+zeGtH0uyWXV7a5i&#13;&#10;2yorwsnm/N8+/Y2z5dn/AI8lQ+HvH9zYXD/2ftd1b5r5J32Tqv8AfTZ97Yn+98lYylzfCXGPKe23&#13;&#10;n9maboNvLr215olZJXfY+1f9uuCTVdIvLr7TpVtGkUTf8f1wv+q3/JvRP9xNv/A68yvNY1XxBrz6&#13;&#10;hc2zX+lRStFthi+Rm/56/wD2f+xXa6x4mi0HwhFqE8H2nzYFlghRf4m/v/8AjlR7OUS+YsalrDeJ&#13;&#10;9e+wwahO9l9jifzpl+SX5/v7P7tdR4e8Eyw2aRz7Zty/66H+7Xg9/qVzDf6JfeQzy+QyS2/91t+/&#13;&#10;Z8v+w6/+P19K/Cvxhp/iTQYmvNttd7m2ojfe27N70VPdj7oR946bRNFVLeKBtqeV8i/LWlZ+DIPk&#13;&#10;aXbv3K7f739+uXf4waMl5cafp6tc3FvA0srpE7pFt/gd1rxq/wDiv4o8Q3ksV5qEGlafv+a3mZE3&#13;&#10;f+zP/n5K5oxlI05on0LNYaDNcPFAq3l7/qpUhb/0P+7WV4n1bRfDa+bfTq/lfdsbdd7rXnmj6rYz&#13;&#10;WCf8TC5+zr8iQ2jOnm/+gVw+tzNqWuah/ZW17i3n/wBF3/JtXZ/f/wA/fq4xFKRe8beIdR1u8uGi&#13;&#10;gktrSVl3Jt2fIyfJ/vNv/grBttV1Dw3Zy7olm2r5TJCzp5rbE3u6NXZ6fDP42sNQ0q+09dNu7fb5&#13;&#10;Vxu+9/H8/wDn+OszxJ8MdTmupdQvJ4Ifs+54rjds2r5Wz5/+B12RlH4TmlGXxGx4A8YQWdhE1zpl&#13;&#10;peI0S+ak37p1X59n+z/G9dH4kufC/jPTbjyLNUS/2+anyp8/+39z+4leNImn+J7ryNIvI7mL7nnf&#13;&#10;wSt/Gn+7XUX/AIY0NNJfT9VuW8rb+6t4dn+tX+BP9qolTjzFxlI4zxV8IrnTdL+2QSy/Ym83a8Kv&#13;&#10;Kirv3p/u/fda831S8l0q8t7zzf7Ssrpf9KhT5Pn/ANv/AGvk3V9G/DTwHqNm32O5ubn+z9uyCx+f&#13;&#10;91/G7v8A7VWPH/wx8PSao8Wq2a2zsm9Zrfeny1tHEcsuWREqPNE8N1X4r2c2k6fp9t/altb2v/Pa&#13;&#10;X7rf7Fcp/wAJVquj6k+p6ZeSIj/um3t8jKv8Fel+LfgJO1h9s0O8+0xL8iwzNvRv9x/4W/364Sz+&#13;&#10;DPihLpFazW2+XeqXE6bK6acqH2TmlGoYWt+MJ/ENq66hBH9oXb5TpF8//fe+sRPD081ukttPBM7L&#13;&#10;uaFJfnWug8YfDrWvCsT3N4sc1ozfM8Mu/bXIpMyL8td9Pl5f3Zx1Pi94a9tPZy7ZI2R/9upUf/vi&#13;&#10;q8zyfxbqi86un4zA0H27v7lM2rVLzqPO+WswLDptqi/36s+d8v3qryVvGRMhlFG1qK25kQWLO/8A&#13;&#10;JuElXb5q/d3rWm+sX1zcIyNHC6/OvkxIlYLur/My/wDfFENyyfMrbK4+U7+Y0LnVb68/dT3Mk3zb&#13;&#10;/nb+Kopv3Kp/z1/iqpN8mxm++3z1FNM21Nzb/wDgVHKRzGnDrHkrtaNXf+F69I+GkLWdu88U9pDd&#13;&#10;/L813L5XzNv+RHrySzm2XUTbd6K2/Z/erq08TtCu1lk3bl2zQsifJ/ubPmrGtH3eWJtRl9qR6h/a&#13;&#10;Wp6P4teDXIJ/l+XfaNs2qv8AGm5Pm+RH211Wh6lZ6lo13qH9gt4hvftTW9j50uxPKX+OVF/i/wCB&#13;&#10;/NXj9t8UbtP3tzO1/wDMu37REj7V/wBir2m/FSz0q38qKxZE3/wS/d+//wDF15UqMjs9tE6XXtrs&#13;&#10;msNtmS4g3zpCrpb7v7nzPVJ/iLbXOyKCJrayXaksO7/Wts2b/ufNWJN8VJde1SWCdY4dElZd1vNE&#13;&#10;j7dv9z/x+sptHttS3tbTt5Pm7InmXY6/8AV62jS5f4hHteb4TvU+MDW2my6ZZ22y33fukf59v8H8&#13;&#10;f8P92otHmW/uN1809zLKzfZbdP8An4b7jv8APXE/ZtVe3eD+ypE8r719Mr7/AJa07PR7y/t7eW2v&#13;&#10;F3r88qIr712/+zVEqcYlxlI6P7Tqr3T6LeXPk6nYTtFEjy7Pm3/fT/a+etrwl4wiTS7ix1NWRJW2&#13;&#10;K8PzyxfwP8n+38n/AAJKwn0TfLpjX086S+Qrz/8APX/YdH/i3/JUviHxIttDtWCP+ypZfm0xJd77&#13;&#10;l/5ap/dqJcs/dD+8dxrHjmXSvDOtyrfWO+/VXiS3/wBbu3psR/8AZ+//AB1zvhjWIPtV3c6gv2/U&#13;&#10;Pvz3F3+6RW/2P4nb/ZSvP9NfUPGGuXF5LLst7dfNlR9n8P8Ac/vVYe51C81K7ufK3pdTtb7Nu/7q&#13;&#10;JvojR+yHtPtHuEPxC1rxPL5reRYaJZxfNDt8r/Y+fd95awfE+sW2la5E3mr5V5/rXRvK+b+B/wC7&#13;&#10;/wB8V519s+zNLaz3klmjRI6zO38W/Z9//wCIrmtev/8ASNsV41zFu+V5l2f+OVcaEeYj2h9S/D3x&#13;&#10;zBeXT6HeQL5sX72K7h+5t/v0fE7x9p+pfDfUF1Bp7O3upfssE1v9+Vt7v/3zsRK+cdB8Tzutxpnk&#13;&#10;K9xcfJFvV32t/sVt+PJrm10bRbGdv3tvE0sTzNsfczvv+T+7sRK5vY8tU29p7hvfD/xnbeGLC7sV&#13;&#10;/cyyy74obfZ5rN/tvsfb/wAAWtjRPFun+DPNvp4l1XW7rdteZvur/sIv3V/299fPn9veTcJt3P8A&#13;&#10;3n/+IrpfDdzFf6pDczxKkS/dT+9v/j3v96uyVD7UjmjV+ye92HxU1XW7V1vtQ+xxeart9nXyti/7&#13;&#10;D/xfwf8Afdc1pty15rMUuqy3L2izvEv2iffuXZ/H/eXfWho/htfEN1btbStNb2sTf6P/AAS7t/zu&#13;&#10;/wDv/K3+5Wrf6VofhW1uLzxUsk32qXfFYwt87f7Cf8Af/wAcrj5oxOnllI5KF9X8K3731nLst7hW&#13;&#10;3pab0sbXaifO6f7f/s9S3PjZbC6ll1CCCbyoPne4ZHT5v9j+9T/ip8SNI1LQdPs9K3QzW8/zW7r/&#13;&#10;AKpVT5P8/wCxXil5eNcraSztvt1+Rfm/i/j/APZK2pw9r70iJe78J7RZvpnjPS5dPin+wbt0sD3E&#13;&#10;X+tVUrz/AF7wNBprOltPP9oRv44t8TL/AH0df+AVp+B9SiufD+oNPO2yw+ZYd22tDTfEMuiao+ma&#13;&#10;5/qvuKjr8kv+2j0/epS90I8s4+8ecpZ3NwyL9mbyl+TfCvybqytbhsbO6h8hp/NX/Xw3EHlbW/77&#13;&#10;r3DVfhLbeIbi3l0po0t5X2eSkq/3K4TWPhXPc3lxp9jeNc3tmm+WG7VIvl/2H310U8THmMalOXKe&#13;&#10;azXPnNuZVqu/+9Ut/C1hdNBLt3q2xtlV/wCLbXqxPNkWEf5aY7tuqLfto87+9SES+dRUW5aK01AZ&#13;&#10;99n2tTXf+7UP8O2n1mdBbh/fI6N8/wAu9aqO9Phk2Nu3fI3yNVenEzkWIal87/aqoj0+kPUt+d8u&#13;&#10;1aY82zZUSPQ7/wAP92oAl3/7VW4dSns/9RK0L/30esnzKmR6sUTqNK8Z3Wjr5sU7ebu+b/aras/H&#13;&#10;mpvdfaZ9ruzK+zd96vPU/vVa+0slvt3fO1c8qcZm0akjq9e+JGp6k0UUs+/ymZ9ifJEv+xsWuafU&#13;&#10;rm8vPtMs7PKzfM9ZlP8AtPy/LVxpRj8JEpSkepaJ4qs/D1ruZo3iVvuIu/z1/wBtKLn4xs/m/Y9P&#13;&#10;ttNiaVnbYu/dv/v/AO1XlU1w0zJub7tRPM26o+rx+0X7aR2ttc6vqUqaqyyTW8TfuvOV2iq7D/xM&#13;&#10;LyWK527G3Sq6LtRn/wBhK42z1uWwXZE3yfxI/wDFTptS85YliXZt+781Hs5B7SJ6B4e0RrPxBFO0&#13;&#10;v/EviVpVuP8AdTfs+/WL4w8YT69r1xPLP5yRL9ng2fIiL/nfXMvr14lu8Hmt+9+8+773+d9ZW9n/&#13;&#10;AIqI0fe5pBKr7vLE6jw3pUV/LLPPcrDEv8brv/8AHK615ooWRrZrmZIl3zukWxF/v/8AAfuV51Z6&#13;&#10;r9mt/K8pf9+tXSvGF1o8W+2b5929Xf8AhoqU5TCnKMT3lPip/wAIrY2mmaRZtNeysu24mbYjL8my&#13;&#10;vPNb8VanrF19pvp5Ly9b/UTTM/7pPn/8eriv+EqnvLrz22pLu3q6L91qh1jWJdSuE/gRdzr/ALLN&#13;&#10;87/+P1xxw3LI6ZVzYSH/AFXmyyeazfvU2/w1YmtZb+1eKK2X5V+X/vv/AOzrM0TxU1gtxFeeY8Tf&#13;&#10;3Pv/AC10b/FeB18+LT/Jvfub0l/dMv8Atp92rlGpH4SOeJmabNdJpep+U3kxbVRv++/uV1Gva3Z/&#13;&#10;8ILoltfPJNrcUrbX2/wt/feuN/4TZporjdbLDFt+VIfk/ufJ/wB8Vzl5rE9/cNLPKzvu3/e+5V+z&#13;&#10;lKXvEe0jE9V0r4tX2lWtpFuWZLVv3T7U3r/fT/a303VfiRbal4g/tOdfOiX5PJdd+1fuV5Tc3/nN&#13;&#10;upsj/L9771H1eIe3kWtevFvNUuJ4vuStvqu8yzLu/jqq+6meZXfy+6c0pFvzKKh8yikMseTRVf8A&#13;&#10;4FRT1I1G+dTvMqJ4WRvlo37F+aszYfMjVD5lTb2eH/YqGrM+Ufv2fdp6P/era8MeA9e8YM/9laZP&#13;&#10;eIrbGdPuLXfaJ+zT4o1JXa78jStrf8tm3/8AoNZSr0ofEXGlKXwnk9Od/l+X+9XTePPh7qHgPVPs&#13;&#10;d5tmR/nWaH7jrXL/AMNXGUZ+9Ejl5ByPT6io8ykPUl8yh3+VKip3mUBqPpklHmVE71ZkElMojorU&#13;&#10;Ap/8NMoo1Af/ABUzzKb822nbN1IkbUtMp7/co5ih6fI1SvM1VKfv+WswDez1FuapaH2/ep8wD/Ob&#13;&#10;ytv8DfPTJKYn36H3UgCn1F81OR6BxH0fxUzzKPMoNNR/mVKnzVXR1p/mUBqWPLoqLf8A7VFSLQhf&#13;&#10;dTfmT+9Xa6r4MlsND/tCK5jmlVv3sP8AdrinuVf+GsY1Oc6ZR5R6O38Ndf4P0TSrnzZdala2iX7v&#13;&#10;zferivMp/nSu3zNv/wCBUSjzERkfUHhjxnB4M0mKCKWOGy27185vn21DrH7QKus0VtE1y8Xzs8Kf&#13;&#10;Jtry/R/G2g2Gh2ltfWMl4+3fKn8bf8Dr0PQfH/hzVdJ8iextNNi27Fhda8uVPl+KJ3Rl/LI8y8Q/&#13;&#10;EJfE9/cT3yzvE33YUb5P+B1y/wDZtnfy7ba52O7fLC616X4q03wrZ3CNeW2yJvnV7Rdm5a4bxJc6&#13;&#10;Lu3aUyom1du+L567qcv5TklH+Y5+5s2s96syvtbb8jVF5lMe5877zU3en96uyJzkvmU/zKr70/vU&#13;&#10;55F2/K3+9SDUPMpv8W6jctM8yrMh/mUeZTKZ/wACoAm3/NTty1X8un/xVoBYqXatV/4aej/LWJoD&#13;&#10;pQlsz/d3P/uVpo+nzRRKyyQy/wAT7vvV0XhXxz/wiTeRBBHc2jN829fnrGVSX2S4xice8LJ95ai8&#13;&#10;uu91jxJba3+9vNMk+zt910ip9tomi63avFplm321l+5NK/y1Ht/5i/Znn9RPuevRf+FLeI5rd5YI&#13;&#10;I32/8sfN+euK1XRbzRLjyL62ktpf7jrVxqxmYypyM/zKe/zfw07Zv+Vatpo94/yrF/Duq+aI9TPo&#13;&#10;omRobh4m++v9ymfNuq+YyCRf4qESrdnZz3kvlQRNM7fwItWrzw3qFnceRPbSI7LvT5KPaGnKZX3a&#13;&#10;PMrYTwrrTqm2xnmRvuui76yrmzntrh4pYmhlX5GR6IyiHKMoo8l6K05kRYt3Ovanc2f2OWVnt92/&#13;&#10;ZtrJ+ZPm217945+G+maJf+RpXmTbf4Ggl+b/AOKrzy/0doYn81Yndvk2f7VeZHEw+yelKjI4y2uV&#13;&#10;T/WrvStPfbWy/abby9275Uf56t3Ph5W2bV2fd++uysybR2T+Bq29rGZj7ORd1jxV/asSLLbR71/5&#13;&#10;bItY/wBp3tvanzWGxfu1XdGq48pEoyNW58SX1zp6Wcs7Pbr93f8Aw1m+dUL/AO1T0ff8rN8i1RHv&#13;&#10;B5lM8yl875du1aZVkcpL5lHmUyj/AIFQPUf5lHmUeXRJQLlH+ZQj0z/fp9BmS0VFvXb/ALdHmVJq&#13;&#10;WKlhf/ZqvvX+7T0mXd860Bqd3oPgzTNY8pZdVW2dvvV6/wCCf2eNI+2RX0+ptf2v9zaiV414Vfw5&#13;&#10;fyxLfLJZyp87Pu+Rq3X8eXNndP8A8I9Lc/Z1b5k3fJXm1Pay92J3Q5ftH1xZ+HtDsLdILa2tkiX+&#13;&#10;CuV8Q2EFnqiRWekecjLv85IvkX/gVfNNt8bPENndfv51mTd8yvXZ3P7SdymjJBBF+9bcjf7Ncfsa&#13;&#10;sTp9tTPSNV1iewtfPi0zZK25PnbZtavOvH+j/wDCT6Cl1fTqlxF8+yFPu1wOrfGbXNY/17R/L93Y&#13;&#10;tc7feNtTv2f96ybvvfNW9OjKJjKpGRmXiRWd1+4l87b/AB1K+t3jxbfNZEas90b+JWTd8/zV0Fhb&#13;&#10;aV9i81p43l/54vvWvRkcETn9v8VFereG/hvY6xEm2L7T5v8Azyl/1VbGsfAfT7Cwe5bUJIdv3vub&#13;&#10;FrH6xE29hI8ZsNYvNKbdbTtC7f3K7vwr8UWsGdr5Y5tq/K7pveuK17R/7Ev5bXzVuUX7sqN8jVky&#13;&#10;VtKMapEZSiewXnxsW8/dxWcdsjfJ52351rz3xPcxalqEtys/nO/3n27N1Y6eV9nl3MyS/wANVN7f&#13;&#10;xNRGjGHwhKpKXxFjf/ndRVf95/tUVsZH2rqV/Z6roNu15qrXktu3lT+TB+9Zvv8A+t/8e/8Aiq8l&#13;&#10;8SalBbN5UGlXexm/11xePK/3Pv8Ay/Kv8f8AHXsthpsW35tqbvvUzVfDGmzRP+4+f/Yr5uPuH0Ej&#13;&#10;5vv5l8qWWWKBLf8AuQ7P/QK52a8a2ll2vGlvXcfEjwxP4daX7NF/o9x95PK+Ra8c1tJ7a6+ZZIWX&#13;&#10;7qP8m2vVoRjI4KkuQ0LzWInZ/wD2Rqh3xfKyt8lYDuztUqTMiotdns+Q4/aF2Z1f5t33qr+ZUXnf&#13;&#10;Jtp+/wDvVZEiWOn/AHqr72/hp3mUDJk+WnSVX/iod/moI1LCP8tP8yq6PT6A1JfMpj/ItEdPoDUZ&#13;&#10;96npN/C1FdB/b0F5psViun2yIv8AGn3/APvuolIqMTn0ff8Adomf5qt372yS7YovJ2/e+bfVR/n/&#13;&#10;AIqOYYb/AJfvVYhv5YVeJWZEaqjptpU+5QRqXUeBd/m7vm+6+6ofO+aq+/8AvLR/qd/9ygNSwky/&#13;&#10;3qvWHlSS7mlVEX++tZKbP4qb5lRyhqeseG/HliiuuoRRvbxLsVHi3u9Gm2bfEu68qK2tLC0VvmmT&#13;&#10;5HWvKUm/2qvWGpXltLttpWR2/wBqsfY/ymsah9UeFfDeleCdFlggnWZpV+eZ2+9XknjD4i3lhcXu&#13;&#10;mRLJ9777y76ivNbb+wbdWn864iX97NDL8lcDrGttqSojf8svuvXNTpe9zSOmUvd90r3Nz9pXcy7K&#13;&#10;q79v96h3+5u+eod67vlr0jkLCXTIu35X3f31p8MPnfdWmJC33mX5P79eh+A/CularcbpbmeGW3+f&#13;&#10;f8myolKMIlRjzHCeS3/PJqK96/4RO2/6C9j/AN+qK5PrB0ewZTufiRcovzS7H2713t9+qL/GPULD&#13;&#10;zYpZVd1bZ97f8teXXXiC78uOOQpOpjUHzl3VjzX0n2qUfL970qY0UdEqh7Df/Gb/AIlu2eBnuPuf&#13;&#10;OteVa94nXVWfdbRpKzfNN9+se4maKRCpxziqjcvXVClGJxym5EXnbn+apYX3/wAVVmGKn8seldJB&#13;&#10;K8PzOy/P/t0/ZuqFP4Kkz89ACfxU+iiSoICjzKdRQRqHmVNVZpG30eYfWgNSyjtu3U59z1XHPHan&#13;&#10;p956A1LCbv7tHy/8Dqt5jetO81t/WoDUnmeV/vNvqL+Gn7qSjmLH/NRs/vVFNKycA04c896kB/y/&#13;&#10;c+aj91/z1/77qL+GmR1QE37r+9SbN/8Adej+KntGrdqkXKM8nZ/DRs+XdViPippo1j+6MVXMbcpU&#13;&#10;8yXb95k3fepnmVZf7uO1Q+StEZEcpF5lHmUSUyrJLCXP7ra3z10fhvW7OzldrxpEt1+fyYW2bmrm&#13;&#10;M/PRuqJR90r4T1T/AIWRof8A0Dl/79UV5ZRWHsYmntZH/9lQSwMEFAAGAAgAAAAhANItDEPwAgAA&#13;&#10;vAgAAA4AAABkcnMvZTJvRG9jLnhtbNRWyW7bMBC9F+g/ELwnMiWvgu2gaJogQNEYTfsBNEVZRCmS&#13;&#10;IGnL7td3SEnO4hQp0hzaQ5ThNvPm8c3Q84t9LdGOWye0WmByPsCIK6YLoTYL/P3b1dkUI+epKqjU&#13;&#10;ii/wgTt8sXz/bt6YnKe60rLgFoET5fLGLHDlvcmTxLGK19Sda8MVLJba1tTD0G6SwtIGvNcySQeD&#13;&#10;cdJoWxirGXcOZi/bRbyM/suSM39blo57JBcYsPn4tfG7Dt9kOaf5xlJTCdbBoK9AUVOhIOjR1SX1&#13;&#10;FG2tOHFVC2a106U/Z7pOdFkKxmMOkA0ZPMnm2uqtibls8mZjjjQBtU94erVb9mV3bc2dWVlgojEb&#13;&#10;4CKOQi770tbhP6BE+0jZ4UgZ33vEYDIdTiezDJhlsEZm02E2GbWksgqYPznHqk8vnEz6wMkjOI0B&#13;&#10;gbh7DtzfcXBXUcMjtS4HDlYWiQISGJIZRorWoNSvoB2qNpKjOBvpiXuPZLncAW/PMEVG43Q6TjEC&#13;&#10;TsbDyaQlpKdsmJLhsCNsOptl47B8zJrmxjp/zXWNgrHAFnBEadHdZ+fbrf2WEFuq8FX6SkjZroYZ&#13;&#10;IK+HFyy/X++7DNa6OEC6lbY/b6FwS6mbBdadhUMtQ9CwipG8UUBzKJvesL2x7g3r5Ucdi6uF8WHr&#13;&#10;dSkizhC4jdbhgftbzo1gOfx1Ygbr5CJfLno45beW485J/Uc+amp/bM0Z1J2hXqyFFP4QewiwG0Cp&#13;&#10;3UqwcJ9h8FATo1GvCdgQ4oIiYA747HeGc4H7MH7kZi2FCRcTuAl2Bxga0JMCfibntjlcaratufJt&#13;&#10;t7NcAnatXCWMw8jmvF5zEK69KUirMuct96wKAUsIHFTcquK4EFHeAwuYf6NjuPnTigfxTsgYKIkV&#13;&#10;P0hnWRa5eK2CI5wWQDQBz38pkskzIomV/y+JJH17kZA0G01IK5VpRlLS9f++3ZF0lKZp/0KQUUbG&#13;&#10;8dl9U73EtwKeyNhIu+c8vMEPx7EJ3f/oWP4CAAD//wMAUEsDBAoAAAAAAAAAIQBC+gKiezUAAHs1&#13;&#10;AAAUAAAAZHJzL21lZGlhL2ltYWdlMS5qcGf/2P/gABBKRklGAAEBAQBgAGAAAP/bAEMAAwICAwIC&#13;&#10;AwMDAwQDAwQFCAUFBAQFCgcHBggMCgwMCwoLCw0OEhANDhEOCwsQFhARExQVFRUMDxcYFhQYEhQV&#13;&#10;FP/bAEMBAwQEBQQFCQUFCRQNCw0UFBQUFBQUFBQUFBQUFBQUFBQUFBQUFBQUFBQUFBQUFBQUFBQU&#13;&#10;FBQUFBQUFBQUFBQUFP/AABEIAOEBP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th3XdRsV1qpDcrUyTfNX0PMZFj7MuymPZrt21Kjfcqb77b&#13;&#10;aOYDJ+xq/wDDTXtotqVuun7qsya2o5gKscK7qsQ2fnN8u2q802xqh+2N/eo5iCxNtT+GokmX/wDY&#13;&#10;qpNcs/y7qz3v2Tev96kBsJ5Tb91DvGn3WrH+2M+yrCTNtoA1oXXb81QzPG7Iq1Enzxbt33fvVX3t&#13;&#10;u3bqfMBdRFoez856sabDvV23/PVtLbd/t1fMBUhs967dtPfTfm+7W3Z22+rHk/wUcwHLzWC7kXbU&#13;&#10;NzYLuTbFXV/YV/u1E9nso5gOPfTfv/L89Qw6aqNuaurmtvm+WqT23+zTAzIbVV+VVp723zVdT5F2&#13;&#10;tTH+dvvUagENgr1bS2X5PlqK2f5quo+/5mo1AZ9j+X5UWmvZ/wCzVpHp9GoFRLDetVfscSL92tLf&#13;&#10;tqlNNRqBlTWa/wB2qNzYLsrTmmqvv+WjUjU5+awWH+H56z5tNV/m211Dw+YtV3s9lWGpziaau3bt&#13;&#10;qxDpX+ytbCQ7G/uVbjhXb8tAamPDpq7v4atzaau37u//AIDWxDZslWEs2/joDU4/+ytm9tv3vkrK&#13;&#10;fw9833Vr0Kaz+WqLaerHNAak3/AasJu+9USQ1dhhrkNh8Ltuq7bbt1V0hWraJ81AFh3qjczfK9WJ&#13;&#10;vkWs2ba/8VZAVLl9/wAtVL/9zCjNU023bWJfpuXczUcwFv8AtuNLOXbErv8A7dUbOaD/AFt9eLbL&#13;&#10;/sfPXNeJLHUbnS5W09fn/hd22JXl723iy21m3tvsLfe2Lv375f8Ab/2VSolV5Bcp7hr2q6ZZ6a9y&#13;&#10;v2t0VfNb7P8AO/8A3xXBWfxs8IJ5qy3mobP+niDyv++Kwfi748vvCWk6VpVzO2lJeMz3U1oyfaJf&#13;&#10;9iL/AGnrxq21KLxt4q1DT/EOn6lo+t2tmq2do/8Ax7tas/3/AONpX+5ud9tc0sSXyn074G+NPg7x&#13;&#10;DexWdjqcE25tiw3e+KVv7/z/AHWavRkS2m3tZyrc2n3ldG37a+IbPwf/AGJqmntbWMEzWs+9rFIk&#13;&#10;R9ux/vvX1R8K9Vih0bT7aBl2fcbzk+StqeJjL4g5ZHoFhCy7F3ferYhhb71Ys2t6Zpt0krMr/NsT&#13;&#10;/ab/AGErsvD2saZ4hidYmg3r8nyfw1t7eIcshtsny1d+zN5W6q8yeSzr/dardtc/uttakh5Py1DN&#13;&#10;bVb+XbTKAMea22Vn3K/K3y/PW9ddqzLlKYGF5dVH3bq2H+Rt22qTp+93VRBCm5FqxC6v/FVfyXqx&#13;&#10;ClAFuOh3+b71H/AaioAJnbdVR/u7qseXUU0NAGfc76rvuT5q0Jt1V3SgBn8H3aZMjJLtZasfZnRd&#13;&#10;38FRP87/ADV0Eajdi/8AA6tQw/8Aj1RbF+9uqWH5GSgNTQRNtW4U+T7v3qhtvn2LV6FPv7lqNQ1K&#13;&#10;72ytVC4hHmHC4FbkyMio1ZUyjzDnrRqGpXS12VYhSp9r/wB2rMMPy1zmxDClTeXVpUXbUUyfLu20&#13;&#10;AZ9x92s+b5FetC5df4aypn+WplEDKvLxYVdnasGw8YeF7+4uIILxdVu7X/X/ADfIv/AK07+2g1D7&#13;&#10;bF8zyxWcssSI33mVPkr4kvP2bPifo+uan4z1Xx0uiWt425dG0lUur5l/gTZ91f8AvuuOpLkiVE+t&#13;&#10;db+Kmn2G+KCeNEX5E+b7teO6V8b7nxn4t1Xw94clksNTt1/f6zcKiJF/cRN1cVpX2a/uJZIoJ31W&#13;&#10;4i3/AGR9+/b/ALcTf+h7K6fQbldEsP8AQ7Zku/8AWyu67HZq82NTml7xtKPKeT6r8B/FniHxhrEv&#13;&#10;xLnvtel3f8S7ULdopYni/uI+9PKbf/G6VX8Qzavo+peGvBmuafJNd2DNdWD2l1E9xeLF86Rb1d/v&#13;&#10;/wAX+5Xt15qttrenXH9pxNbPKrfJcRfJVHwB4evrPwlrcFnfR3+u26y/2dfXCpLLF/cT7iMypV1K&#13;&#10;kZSIjTO70rSmudJtNRliXSnlgVJ7S4l2PFL/AAJ/dqpomm6mmqW9izR23lfNZzP9zzW+Tf8AL/Ds&#13;&#10;rF+G/ieD49/DGXSvGOlXNnqFnL5V8jxeU8ssXz70q7c+OtD1L7EukfPb2srJKj/I+6J/49tYylGH&#13;&#10;vF8sz5y/aW17x7pvxit/Cdn4lWaWXbtht1dIov8AY3t96vsD9m2wl+FfhfT4tXuZLnxBebUaGb7+&#13;&#10;7+PYn93/AG68Z+JfiHw58Ir/AF3x7qe3VddupVuIt8CJtX+D52/9kryP4PftYa18ZP2iNK8SeJFi&#13;&#10;0fw1pcTI+6aV7aJv4Hbd92ihK8uYupHlP1EvPtMP735pkb+OmpeNCu7dWD4J+K+jeM5dQs7ZZf8A&#13;&#10;R2WJpnX5Jfk++n+zW81h9mleVfnt2+7vavoeY5DQt9S3rUvnJ97dWZbWcs3+qibY38dacOmtt+Zv&#13;&#10;/HqoAmdqqTbnb5q0Hs3jX+F/9xqrzWzJ81SBlXXaqTw/LurSf79NmhX+GqAz0T5ad9l96mSH/ap3&#13;&#10;8W2gCLZtp77n2VYfbu2tR9z7tAFfyd9QzJVv7v8AFVff83zVZBU8lf4qrtH/AHa05trt92mbVoAz&#13;&#10;9jOv3v8AgFNa2ZPmrV8n5vlomtvm+b5ErSJGpibGRqsQ/wC7T3T5/vVLsXd/sVoGpdtnihZWrR++&#13;&#10;26qNvt3VoR/d+ao1LIpvn+7WfIHLVq/w/NWf5+33o1At7Pl+792j7tP3/NTN/wA1c5ZLs/dbqgm+&#13;&#10;781T79602b/VbdtAGS6fNWfebdtbfk76z9Ss9i0+UDgtY8Jav4hl1BdKuWtv9DlSV0+/8yfwf3a+&#13;&#10;RPiR4t1DwfpdpB4g1qfQdd02d7ddQeD7RFPF9zzX/vLv2btn+9X334P1KLStSbz/AJElXY1VPjT8&#13;&#10;E/Cvxd8JXdjqttbP5qt5Uzqm9W/3/vVzVY83ui/vHx58LtQsfijf6Zqt5/wjepS28uyK+sZdl3t/&#13;&#10;gRHbev8AtbN//AK+hv8AhUtjreuRamrMn2dV+4yb5/8Af+SvlH9nj9lH4qfAT4iarc6ZB4Qv9Kuv&#13;&#10;k36tP8+3f8jpt+Za+9vh/D4jmidtffRvN/hTTN+xf++q832EjbmPNLP4FWdnpdusuoNo72qyxRJY&#13;&#10;/Jbru+4/lS713JXH6P4P8R6P4w/s/U9Kj1jT1g2ReJPPiieVv9u3VPl/4BX07remwXlv5UsCvE38&#13;&#10;H30/8erzLxJ4DbUte0yKXw9JeaUrb/7QtNTe3eBv9uL5Ny1zVIy+E6Y8p4FqXwi8TfCjS9a1Xwvc&#13;&#10;trd7dXn22eHVp/kWL+NEf7q1yniHVPD1+ti3g7y7a7upftV1NafPuZvv/wAaV9QeJ/iF4Xtrq48P&#13;&#10;KyzXCxbJZt2+L/c379zN/sV8v+IdH0rwr4uu/Ea6fY2z3DbIk/e/N/tvtSuOUeWPvF/FL3TlP2hP&#13;&#10;BN942+HeoL5rJqtqu5XdUTcv/AX+WvGP2YdCvvhZdvqt5azXOmSpun8nZvZP9lPvP/u7v+A19e+F&#13;&#10;fD2h/FfTbi+W20vVZdjRQPDB8i/99f8As9dbpXwE8PaV4fijvtFj+126/vZppdm1v9jbs2/76U8N&#13;&#10;/D902rR944/xbNrlgvh/xL4H8OSar/z1hTfE8UTf9MvlX/aZ/wCGvU/Bnxg/tK6uNK1DdYamvmuq&#13;&#10;TN/rVV9tYnwouZLnS7u0vIruF4pW8j7Xffan8rf/AH9if+PpXV2em6R/bz3LRWltqssWzznVEdkX&#13;&#10;+P8A2q92lU5TypRM628ftNcJYy602m6hcRNLFCk/3tv8Cbq07b4nXOmy/ZtRuYLxopVRpkl2fe/9&#13;&#10;nrh/EPh77N4g2+av+jr9oa7m3vt3bG3/AMCt9zb8lVftkWj+I/NbT4Lnzfktb7yEleVW+fej/e/7&#13;&#10;7evS5jn1PorSvEMWpW7+VOrv/C8Ku6NV6a88lfllb+5Xm+iXMrxfaVvJX83b/ojrFsVf7iJ/9m1d&#13;&#10;BpupXNtL9muv9Psml+XZE++Jf9v79XzBqbF/rc6RfM3z/wC787VlN48VLh1WCObb95H2JV28S2e3&#13;&#10;3bfOib+NN7/L/wCy1x/iSGKbZLEt3Cits2Q/J5v/ANlV+6WdlZ+MLO8V1azVHV9jfLsqZNb0rdF5&#13;&#10;tzJDu/v/ADV45qXjbT7DS4maXWbPUJZfKX7RBE7t/sNUSX8GtskSaqrvEqy/Z3XY6/8AjlHuyM+Y&#13;&#10;94+wfbIvNs51uUb+5TEtpd21lavHf+FhS+Fbd2ub6ewT7iu8Wz/xyuv8H/FxNSit7ZZftj7VeXzl&#13;&#10;/wDH/wDZqJRL5jrpvvbaY+1GqxNeWd43m2c8dzE39xt9V5oW+8v3KzNA/hpifI1H8VP/AN+gCWP7&#13;&#10;3zVN/vfPVTe38VD3LNWkQIpk+9TrZFmX5vkSot7f7OyrFsn71GrTUx1LdslXUTdTLNGf+H5Ktony&#13;&#10;/LRqWVJoW2v/AHKy5IsNW5MjVU4j+UpzRqA13/2aikq1eIqLVX+GsIgCTbKc83mNVeovO2NW3KBY&#13;&#10;3/6RVfULpfu1E81Ublm+SjlAqzIry1Df3jTW/kSrvSrf8O6qmzdRygYvk+TLub56lhhlTzWs52s5&#13;&#10;W+dXT+9Wq8KzLUSQ/NtWo5QOl03W75NJiln3XL/cb+/UT+LYtYt5dP23NhcN8m9F31F9oaG33NtR&#13;&#10;F+/vf+Ct22mgms/MVd/8e/bXm1qf2jWMjirm8g0GwigaePUpV/5bTKnmt/6BXzv8S/jx4Hs9ei0X&#13;&#10;XGg/tWVtkVpcWbu6/wDANm7/ANBr6I1i2/tiw/tCztoIftDfMmoRb3Wvj/43/A3TPEPje08XxS3N&#13;&#10;haW7fNfWi7Hlb/4n/brx6lPn+I7I1OSPunQeFfiRpXgDVHl1Czkh0xvnuntLXYkTf3H2/wDode+6&#13;&#10;lqui+LdBtNVivrZ9PuIvmeVk+61fH9/c2Myy3OqyW1tLEvlWqPLs+1Lv/j/vNXR6D8b7GZbTQbm+&#13;&#10;trPdLLb2LbvklZU3oj0U6Psi5VpSl7x7VMmmeHviDbxrFc6a91Ev2XUEZLiKeL+58r/+P13cPgPQ&#13;&#10;dVvNQvradUurr90zwtsf/vuvDPBPirSvGdvZarqtn/ZtpcQLFa6hDau9vLLv2PFKn8Lb/wD0Cva/&#13;&#10;BPhvU9HuPtLSx3N7Kq7n+dHb/bdPl/grpMzP8eeHp4f7Ktvtke23+eV5l2bvk/4B9/8A3K4ezRdN&#13;&#10;1a0s9PvGeWKJUurFFeXcu/76bvl3/wCxXbeME0/WNNvdQ1DdbfaN0TJdt8kX8H8VeaW9zfXniq0g&#13;&#10;0y2j1KW3byryaFk+WJdn/wAXXq0jhl8R67YalE629teaVqCWlwvyXzy2/lf8D+fd/wAA2NT5r6+0&#13;&#10;21Tyo43lVmSDY3+tX/b/ANv/AIBV3wrqttr3hyKVVWZF3JveXZ93/e+61Zl/NBM1xK1zPYSs37/z&#13;&#10;m3p/8SlbcxJbtvG39paHcXn7ywlX/R5fOi3+V/toiv8Adql9vnv9NS5iiW5uFl+aFIH2S/7aViWf&#13;&#10;idZrz7HBthu/I81X2psnqxa+IYtKlilniW2bbsunt5f4v4PkojICXxVN4e1K6+w3kCvdtFvXT3+V&#13;&#10;93+xXBXPjy2try90ifSmsNQii821Ta/71f8Af/vf7Fd7r2t6Ho/lQanPbXKMvytdsm+Dd/Gj/wAP&#13;&#10;/fdc/rGlWPxC0GJbaeP7Qvz2up/xr/tpRIDl/Hl+r+D7S5vpdQSKVWdUhn811+T+NN9ee/D3x5fe&#13;&#10;JGls9Mi87TLdt8VxNF8it/Hs+f8AerTPjlNfeEvDllBFctMlvtt5XhX/AFq/7b1maJ/bniGLT7Oz&#13;&#10;byftC7/9U7pEv8ezb9xv9+sZVhcp7R8PfipqfhXxRLbXi232vcybNqRIy/7tfS1zeLc2dvc23z2k&#13;&#10;q7/7+1v7lfn54ze5ubfSryLUPsGoRXXlT303zwqq/J86f5+/X1x+zT4t/wCEn8HxRXjLc27bk/cr&#13;&#10;vTctEagRPQN+9vvUO+z5d1V5plhuHiVW/wCB03967PXQaFj7S033m+6tQ/avaq7u1Mjdk+7QQaEM&#13;&#10;29q0IUV2+Ws1JGf5q0LNP71WBsWbr9n21YqpClXYaCxr/crKm/1hrYf7lUJIfmoIkSXW37tZly+y&#13;&#10;Lbt/irQm/grPuvn+7UxAz5nZG21Xfc9WJt3m7qiT7r763I1GeZVd/mq2kPnNtX79MeGjUsqOzIrq&#13;&#10;tV/LrTSFae9gv+5RqBmJ/s1Ytk3zfNV37B8tP+zfL92jUCvc20Txbllbe3+zv20/R/IS4lbbPMn8&#13;&#10;TvO7pUvy/e/9DStOzvIEifczO/8Ac+4lYVI80Sol14YvsryxQL5rL8u+vkL9p/4D614zvIta/wCE&#13;&#10;j1K20+3X5tJt2/0d33/3P9uvrqwvFufmWqXiRIn02Xz5fs1vEu+V0+/srzZUzY+H9W+CFtrfgG0g&#13;&#10;uYrm81C1i3tC7fuvl/vvXy7ffs33vjLxFa+GbbWdJ0G+tbmVmtGupZZfm+dEVK/TLxnbRab4IvVs&#13;&#10;f9DuJbV3851/1VfIX7Lv7H+oXnjK98Y+LJ55ovtjXGnJu++3z/O9eJUlKMjsjGMj1X9nD4b6r8H9&#13;&#10;Evv7eubS+S1/0ee4t53RGRf7yfd3f7lHir9o281XXrfw98Ml0+5uPPVLpLi6fesW/wCfZE3zV7H4&#13;&#10;5udH8GeGb251qRYbKWLZdO6/63/fr5s+DnxF+Ffirx1t8IeEFs9TigZ5dQhsUTylV/432fx1z4aU&#13;&#10;p/EdNblj7sTrfEPhXxVf+N7u5vNcaHw5cRN9qtF/vMn9/wD360/DGvaZ8PdU0yxlvo4ftSrbxTTN&#13;&#10;s81v/iqpeM9E1fSrjxB4olWe501lV2sV/e/L/fRNny15V4S8cweLfEEt5rlzbW0Wm3ipp2+DY67k&#13;&#10;/jr6CPunlH1P4b8cwa3ceUsVtNp9wrIzp99W3/PWn4qh0q203/X+T5vyKlu2yvHPBmsaZNrlpZ6V&#13;&#10;LB9ntXlSWFP4Zd9bGq219f8AiDdKzXNv5/ywzfIi/wDxVbSkR9k09N+02HiOyVmXYsTJ9o3b3aot&#13;&#10;Uhg1i8sp7aLzpWutl8jxJv2f79dBrFzY6DFaT6h5flM2xti/d3VyOpX+leALj7S26GK6l3xbGraM&#13;&#10;vdJO21XQbHxJv0zVdFtrm08rbFcbt7/7jr/drHm8KxaJbxWdneLpun27b1RP/iq6qzubPVbNNQi8&#13;&#10;x3li2LNu+9XCpc3j3FxbM372WBn+ZmdE/g+SjmA8X/aQeVPB/kWKwTbl+b96iO3/AMVXOfDG21fS&#13;&#10;vDPh/Xm1WREs4vKvIf8Anr/v1xX7Q+m+Ifs9ppljqHnSy+bK00331Xf/ALP3f+B16r+yRolzbfDt&#13;&#10;4PEerwX+2dk3pLuRf9+uCXvVCokV/wCJLHxPLra2yx/6PAsrTJ8iMzf367X9iHxVfXmrXcF4rQ2V&#13;&#10;5dN9l379jbf/ALOuf+KlnpHw9uPNggtobe/lWLzofuNu/wB2vWvgJo+mWF5b/wCoTb/qPm+7Vx5v&#13;&#10;aBy+6e/X8OzUpfl/iqvv3tVi/dXv3l/ib+/TIa9Qkqvbbv4qckPy1obFdae8O9vloIKlsjJs/wBl&#13;&#10;q0IfnZ2qLZsardnMu35qsC7bfJ81aCJvXduqla96tQ0Fk0392qjDLGrckn8VUXb5qBSJnSqL2a7d&#13;&#10;1af8NP8As29ayjIZzN5bKjPtrP2/wba6h7NX31Sez/u1tEgx1RoW/ip+zf8Aw1d8n5qlS2+b7tHM&#13;&#10;BXhtvm/2Km8n/ZrS8lX+6uyjyf7tHMWZXk1FN8kVaDw/LWfddq3IKP8AD/FRZwrcy/vWbY3yfeo+&#13;&#10;0qkUq/xtUVhctDcbm+5/E9ZyiA+2s5fDzPErM6bvld2qprniGxms5VeVX8r/AFqf7VM8bX9zqVv5&#13;&#10;VmzQo33pl+/XNaPpTQ3SSt9yJPu149f4uU6InQXnwxi+JGm2kGp3kqaV8sssMXyPO3+3/s/7FdnZ&#13;&#10;+D7HRLCK2tolhiiXZElM8MXn7nyvv1dh0rULzVvt1zKyRL8kVui1j7OMonTGRwvi3RP7VaXT7yxj&#13;&#10;vLJl2M82x0b/AGHSvJ9bsPA/wl03z57bTdBhZli3pEkSfN/BXqX7Qmq6n4V8C3d5pC7Lvd9/cif9&#13;&#10;914rD8HLz9oH4W/ZvHCyIlw2+LyfkeuaNHlLlU5jP+MHxFvvD3h/R20izgv9H1K6W3upt2xIom/j&#13;&#10;ryHxJ8OtD03TdEvrnU5Ps+kt5sqbtiTr99N/+5XuHj/9lHRfGfg3RPDV3LdpaaWyOqW87okqr/A9&#13;&#10;c58UfhXotz4ctNBXb9rbfbwQvLsf7n/j1XzS+E5pRIPhRY6ReWct9Y+WlxdN9qV0+5Lt+/XtWyB7&#13;&#10;eKdoPut/B/B/crx/4b6U3wu8ONp+p2a/bfKV9kK/JuZP4K940H/SoLTd+5eVd7Qsv3q2+yRE4f4l&#13;&#10;wyzXWmWy2LTWm/fK+75Kf428KtqWgy+VbfbPKVXit3X723+CvRbzTftDS/Zl3/3k3fdqvZ6bfeVd&#13;&#10;21z8+77vy1tqB5v4AhaHw5exLp62D7t/2R977fkrC0rQdVudBu5WgjtpWl2eSi/J5Veq+EobOw1K&#13;&#10;XTJd3mr87TPFW3quiW1zod3PbNvTd99K0A/P34wfCifx54qt4ILmOzuLWXfA7rtdv9+vWvgV8L4v&#13;&#10;Avw7u9F1Of7Td387SyvCv7pWb/0GvmL40+LZdH+IPiWD+07lJYNssEKs6blZ/wDZr6ShvNVTwDo8&#13;&#10;+kS7LvbFLOjqzv8A7lcUZfvQj8J4/wDHi2bQbzc1zPeaVobfaPs/+6n3P++67j9jy5vprrT7zyrn&#13;&#10;XrTUm+0NcPL/AMerV1f/AAh9t428Ea3fa5F9pS6WWKf5dm6uw/Zvm0PR9SsvC+iqsKWCrtR/4l/u&#13;&#10;Vp8NcOX3T6VubVU2bVk37f42p9sny/NXR6oizWaTrB+9X5G2LXOI7P8ALXrGRoIiIqNRNt3PtqJP&#13;&#10;uVL8tAEVSptRdv8A4/UXl0z/AHKsg1baZNtXkesSF2VU3VpwvWoFqSqTt81W321Tk+8ayAvQ/P8A&#13;&#10;xVbTbt+9Wf8AMjbalR65yyaSq7/PLtqwnzVD/Fuq+YBr26pUsMKbaPvU6H7tAEyQrQ9su2pU+fZT&#13;&#10;5ko5gMeZNiv/ALVYV3/FXSzQ1m39sqLuVa6YgcjN95/lqun76X5tvlf7dad4m1az/m837uzdWhB1&#13;&#10;CaVF/Zvytvdl/u1z/wBjaFtu1nqxDcyPFt+0/PF/Btq1C/nfM1eZWj7xrGRraDDs2Nt2V0Wsa3ba&#13;&#10;Dpb3lzLsRVrn7B9n3a25rax1izSK8iWZP9uo5fdL5jy/S/HkHxOutQsbzRZP7Pib793FsSVv9ijx&#13;&#10;54k1Xw9ojwaLpn2m727IoYWT5f8Abr02HRLaFdsUSpF/DsWuS8W/DS28Q38U8tzcw+V8irDLsSuO&#13;&#10;XNE25jK8H6bqdxZ2lzq9zH/abRfv/JXYjVwmt/BxX+LWmeI7GX7Z83+lJNL8i/J/BW38XvHlt8H/&#13;&#10;AAl5tmsl5cLtRYU+eXb/AH9n3mrzf4e+KvENnrL6hdWP2bTLyL7VK+7eit/c+b7tXGUftESO6+IW&#13;&#10;iWb6zb2csWxFVZVmdfkl/wBjf/erq/Cumwaro0Sr8/lfIrp99arpZ6L8QorSWfbN9nb7RFsatvwf&#13;&#10;c2dtq1xYwMr7pfu7vutXTH4TEZ4Ys7xL67a8Vd6ts85G/wBav+2ldRN4eWSKWWL77LWn/ZX2neq/&#13;&#10;I7VoTJ9mt4l276ks8k0fwY1g1xeSrsu2+Stj7Ktnpb20rbPNrsNShWGLdXlXja/1C/vLSx0qJnlS&#13;&#10;X5n/AINtYfAWeI69+yd4X/tS78StBHc6q101xPNN8+5f7lfMr/GPXLb4yXvhPyFs9Mluvs8T7HR/&#13;&#10;uV+jD+Bp7PwLcafLctNdyxNum/2q+L/A37MH/CvfGmp+MfEOpreS27NLFbpL+6Vf+BVzcvLPmCXw&#13;&#10;nS2Carry6JpW5rZPtkst1DC38LP/AOg10vhjwNB8N/jFFqsGlXyJf/JLfPKjxN/ubf8A4ivJ/DHx&#13;&#10;Li8YfEG01PT7b9y0rWV1sZ9kG37n/fdfXfhvVbPWPC8zWbedLF8jQ/xq3/stdkpc8jGPwHrej6xZ&#13;&#10;6xa+VFKr7fvbKxNSsF026eL+D+GvIvhR4k1DQfFWoReJdthFcN/ovnT/AHlr3DxC8d/axSwbXRf4&#13;&#10;krsiSc/v21Y/hRv71Q+SyRIzN96myVqBYf7lMSZvnpibnp7p8tABDIqsm5604X3/AMVZP33q9a96&#13;&#10;sDVo8tW5p8P3f96kkT5qAFRFffuo2baY/wB5Ke77q5wLH8NQ7WpvmUeZQA6n1E83+zTt/wDs1YF6&#13;&#10;2mqw+16o2vetCOgCu8PmLVK5T91trY2/w1n3iVcZAcpf22z5ttc/eQ/f+8ldnfpvXbXP3MPzfdrq&#13;&#10;IMLQdKlRpZ5/+WrbIvmp15c6hbXUUUUW+L+J66bSkWa4RfK/1S/98068RZm3L/qv79cVSJURmj3L&#13;&#10;TW6bl2PW3YfI25m/3Kx4dqfdq2l1sqIjOl+3rDs+aqWq6xBZ27ytKqf79Yl5f+Tayzsy/Ku+vnf4&#13;&#10;tfGPUfD1m9z/AMI5rOvbm/dJp8HyKv8AtvUVOWPxFRN7WPHi+LfFX2NtKjubRfuXe5Plp3ifbNo1&#13;&#10;3Yxf88vm2V876P4/b4i6s+kXP/CV+AHul3wTW8SIn/fflV1fwc8E+OvBnjzUF1Xxe3i3w5cL+6fU&#13;&#10;F/0iJq82Uom0TM8JX/jOw8G6rB4esb6ztLOXyoHu12O39/Zur6G+Fet6np/ijT11OD5LyJU37t/z&#13;&#10;bPnrmf8AhbXhyHxhD4V3f6a3+x8m6vTvAGpWPiTxG62a700v91K/+1V0pS5uUJRiey/aYoV3VXe/&#13;&#10;WasyZ13bd1PT5a7PZkcw3VZvOievLPGfjDT/AAfYahqG9ftFqy/J/e+58lei6lMz/KtcPeeBtK1X&#13;&#10;WYr68g86aL7qP9yoqRDmOK8f/FG+03wrca9fS/2bp/kebBC67H3V8T2H7Qmv+NtW8V6jeag3/CJL&#13;&#10;a7Gd7Xbuavu34/fC7/hbXguXRba8+webFs85P4a8i+F37NmlfDrwk/h7VWj1i3Zv3s0y/wCt/wB+&#13;&#10;sanxC5ZHzT+z3cwWeiy61eN/ZumXWorbwTO2xGavsP4RaJF4etdTlggWGW4lZ96Su/m/7b1mfEv4&#13;&#10;aQaxpvh/QfD1nBZut5FcKkK7Itq1t6l4q/4QzVv7P+x+c+3ZL5K/JW1OPLIykef/ABI+GPij4o61&#13;&#10;b+bPPpUUDfNcQt8kq/7n8Lf7aV6L8LviRfXPip/C/kM+n2EX2dr5/wDlrXbWHiS2/svz7lVhi272&#13;&#10;r53v/jlpj/EiLStBVb9LiXY01u3yRf3625pc3MP3T6lvLlrZtsnybayptes4bhFada5yHxIz6T5F&#13;&#10;9Kv2tVZ4P9pf7lfLXxC8eavbeJrhdzJEvyb7f+GumXw8xnzH2rZ6lBM37qVXrQT9991q+NPBnxa1&#13;&#10;XTfK3Stc27N996+jvA3xIs/Ei7llXf8A3KjmND0WGFf4qu20K/J8tUrN1mVK2LOGqAtww0kn3jVm&#13;&#10;FPlpkifNQBn7/wB09RfNtpzpQiVIBvZKNjPUzpUsKb/vVHMBXRHerCQt96rv2Vf4amhhq+YCGFNi&#13;&#10;/dqwn96rGzeq/wCzRs/2ajmAiqpddqvOlQyVcQMW5h31j3ln81dBMn92ql/D+6Rq6YyIOfTdbLL8&#13;&#10;zfPVLxDfslmkEXyPt+//AHa2LnTW2/LWTqumz/Z/N2703VoRqclpvjNkuHgnb5/N2V1ttqUU0W5W&#13;&#10;+9XmXj+wXRGi1NVZIl+9Wfompavqt1/xLIpJtq/xfIn/AH3Xn83L8Rrymx8Xfi7pHgO1igvpZHuJ&#13;&#10;fnW0t4nd2/75rxfw7+0h4v8AE+s2kS+AJJtHuG2NcJLseJf9xq9w8T38GiaXF/arW32j+J933f8A&#13;&#10;vqvNP+Eql1L91YzwPFtb/j3Xe9eVWrc8uU7I0+Q2NS8c/wBq38VjYwR/Z/NVJ/4Ntc/4q8B+Ide+&#13;&#10;Imiahpmp7NEtf9bb7tj14bqXwi+IL/GZJdP/ALS/sy/aJpdUSdESBf8AcavcPFXxUn8JeLbTwnot&#13;&#10;i15e7V824f7m6iNMiUjHsPgbr3/C8UvrFW/sy6lW9lmdvN2sv30/2a+zfBnhLT/BOm3CquyW6la4&#13;&#10;lf8AvM1V/AeiLDodpfSr+9Zd7f71atzM14zr/wB8V2UKZEiKbVbaG8p9z4htof4vvfdrJm0rezsy&#13;&#10;76zb/TWm/wBjbXomRavPElssVw0sqp5S/wB6vKrz4x2dzrz6VYy+dL/E6N92sT4x69beGNN23kre&#13;&#10;VcfI1fNV58SvD3wc0m916dt73DfJubfurkxMolUj7FTxI0Ky3M87bFX5l3V8gftW/teXnwv1iHS9&#13;&#10;AuYzfb90kLJ8ssX+9/DXzlqH7YXjL4ieNtHsdNnbSrSWdYWhVvklVv79fYOq/si+F/iQ2mav4qi+&#13;&#10;03FvEsrPbt5Xm/79ebE2lLmPQ/gXry/ES18P+L9Qn2JFZ72hSX+Jq9jfwlZ38v2vyN/mr8m+vkTw&#13;&#10;38RotH+KFp4J0VdmlW8G+6mf7iqtfTdn8Y9KvNB0+80+5Waylla387f/ABLXfTlGXunNI09V0G2m&#13;&#10;tXtmVdn3Hrl/D3gbwr4MupbyWKBJW+be8S/LXQXOvRalp0t5B/ql/jrPtvDdjrEsV5PKzp/c3fJX&#13;&#10;TykmJ4t8Nt4hv7SezvPsaff+RvvLXj/xFhs/EOuS2Maxo8TK8833HZl/j+/X0xqWpaZYRW9mu35l&#13;&#10;2LsrwLWPh0z/ABBuL6Wffbs3mrDt/wDQ6PeiB5SjwaPqESyrHcxLueJ/71dB8N/Ge/XIYoopLa7W&#13;&#10;XY1un8Veb/HiHUrBtY1DT7aRJf7RiitUt5/+Wv8Asf52VX+HXiHUPEOs6FfXOmX1herP9nlmuNn3&#13;&#10;v499ZfbI1P0m8H+bc2EO5W+7XUW0Lp/FXL/C6236HF5r7/l/v16BDZxJVVPdNYkO1qa6S7q0/s6U&#13;&#10;x7OLd/FSjUGYjw0zy62Lmz3/AHai+zfL92suYoz0T5qt20P+zVhLPZVpIaOYAhhqbyalRKfUcwFf&#13;&#10;Zs/hpn8VXab5dHMBRkqvJV50qu6VtGQGfs+aqNz8/wAtaEyVVdP9muyJJXRGf5asXNtvt0VvkRad&#13;&#10;Z/6x22/drP1jxJbQ29wzSqiRLvZ2/holIDh/EPg+XxbPLYy3P2a3V92zb95a434r/FTw5+zl4f8A&#13;&#10;tOoXkaaaq+VBDbr/AKRPL/feqnjb4zS+D9Bu9fvNKu3st/8ABF8+3+/sr5S+LXxF+E37QnibR9K8&#13;&#10;UanJD8u+1h810+Zv79ebWxPPLliaxp8keYu/tUa3ffHj4Jxav4V0+5v7iWVZYobeX51Vv/Qq+f8A&#13;&#10;4b694l/Z50OyfUImufFGuSrEul3Evz28X8Hyf3nr3jWPipB8FtW0fwZpHhW5v9EZViiuLeJ33V1f&#13;&#10;ifwT4e1jUrjxivhyfWPFdnAv2WFFd3X+5sT7u6uPlCXvHuHw6vJ9Vt7SWeWBNTaJfNt/NR3i/wBi&#13;&#10;vVYfhRpGsX1prmoWapd2q7Fmr5X/AGVP2VfEOleLZfiJ4x8+zuLqX7RBpiTuj7n/AL6V9x20zXMS&#13;&#10;LFuRF+Rkeu+nT93mDmLaTLJYJbQLsiX5KSGz2VbtrVUXbVjy6vm5CDMmtl/u1n3lhviett03/dqJ&#13;&#10;7D+Fm2NR7UOU+F/23EvLbw3LLBu3r92vF/hn8O9K+KHgG3svEEa3isvzO1feH7QPwrtvE/he73QN&#13;&#10;c7V37Eb71fmP8TvGfj/4V69DpngrSmfTPK+59ld9rb/4q5sRHm94I+7I+oPAH7LvgDw9f2V5Bodo&#13;&#10;97arvimdfnruPjB8ToPh18N9W1Ndr3EUXlRQo3975K+MPA/7X/xK0TUoI/EHg27mt5LhYhcWtvLv&#13;&#10;3f3f9qvonVfD2lfFTxHoOo6rczw29q32j+xnXZub/bSuOnyxkdMpe6Z/wF+GOi+JPD+q+I5Z5v7Y&#13;&#10;1KDZdXCSv8zf3K9j8JfDezf4X2+h6LpTWDxf6RAlxv3+bv8Anf8A3nryz4qePNV+EvgfT9Q0jw4r&#13;&#10;y3WrS2UFpCz/AL3+49fVHwNXU/EPhLSr7WrOOzvWiV5YUb7v+xW8f4pjyx5Sl4J0Hfo1vBfW0sPy&#13;&#10;/cda3ZvCsttFttl+Su7+w/Y/liiXZu/jqwibNjMqpXtSlE5uU8fudBW2n8+WDfLF92vPPEH2zUrr&#13;&#10;UFgXyd3yedX09c6VbX6/w1z958O7aZX2rs31zSGfDnjbStP03TYtMaeObUGnWVrR4t+5v7/zV3vh&#13;&#10;vwNLcra/ZtPjhdpfNZEr6AsP2bNFfWX1WeLzrhv43rvdN+Htjo/zLAvy/wByiMv5hcpkeCdKubOw&#13;&#10;iVvv12CW06ff3VahhitlT5a0IXVFqKlTnLjEq2cKP/rXq79ihPRWxWPqUzWP71N3lf7NWLfVGkhV&#13;&#10;qwlGQcxK6VF5dHnUx3rLmNh9Pqv5lFHMBa8yn+dVSm+ZRzAXdy1L8r1n7/mq3C9ICXb/AA1FNDvq&#13;&#10;xQ6fLWkZEGPNDVSZPlrYmTfWVfvsWuyMiTMvHaG1lWL77fdr53+LvjzV/De+2s7yxsJfvtNN86V7&#13;&#10;n4q16Lw94fuLxpV81l2RI/8ADXyp4b0r/hM/E1xq+ry+dFays9rbzRf6pv79Y4mp7vLE1pxPNfHn&#13;&#10;xgba9tr2oXNtp8tr5ssyRSpbzq3yfI9aWvfArw58RbPR9Zg0q2tr2wgX7Dvbykb+NPkX/wBnre8Z&#13;&#10;6rZ6bqVxczwR699nib5Pk2bv4IkStX+2Jbnw/b7fs2m6msSu1ujb0i/2E+/81eLy8p3/ABe6cPZ+&#13;&#10;IfFWmy6fBrnhCRHuJ2t2uNOZJYoP7jv/ALNey/s8w65rF1qttqq/bLuwn2LM8HlIy1zFtYf2wt9E&#13;&#10;8s+jtcN+6Z9nmqv9/wC5XsXw08W2fhhtM0HU9agm1Nl2b3ZE83/7KvRpS5viOOUeQ9be2aZoovub&#13;&#10;V+5W1Z2exdtWESLcjfL92rcKRff212SqGIbVpjQ/3Wqwmz+7sqvMlcRZmv5qS/fp3nM8v7356svb&#13;&#10;ROvy1DsihX71a6gPv7NbmzeKXa6NXxF+1L4J/wCEYv5dcs4JLnbF81vCu92/3Fr7F1jxbp/h61eW&#13;&#10;eVdi/wB9q+afjZ8YLzUrf/inNDtNVlZd/nX0vlJVS/hcsiftnyp8N/i19s1mKC88FeILP5tiTTWL&#13;&#10;/wDfb1ZvNS8WP8ZLie2ltLPR7p0t4PtE+zzW/wB9P/QK9N0fWNP8Q3X/AAi+tQT6Jrd5ZtcLNY/P&#13;&#10;t/3H2feqx4M+D+ueG7pLHV59P8VaPLPFLa3FxBsuN3/TX+Fv975a8iMf5Tu+I9b8SJovhLwL4fk8&#13;&#10;Qxfab3zVSJLRXlfc3+xX0B8NIYn0aGWOLYjL8qOtfOnxg1j7Hrnh/T4NMWa7VlRZtqbF/wBivoj4&#13;&#10;dXM8Og263MDQy7fmTbXqHMHibW20fzWaJn2t/AtcJc/Eu8mvPIg0y5dP4nZfkr1DUtKlvJdyr/32&#13;&#10;1Fn4Ptt25lV3rp5vdOcwvD9/LqFujtBLv/3a6W2hvnZNq7Iv9utaHTY7b5V3VY8uVF+WsZVCio6X&#13;&#10;KRfLtqp+9/i+/Wh8033vkpvkxb6iMgKKJL95ot9P/f8A91Uq28y/dpyJ81XzElX97t2uq1YWH5R+&#13;&#10;6WrW1aN2KjmAx6b5dWvs70fY2rmNSr5dFXfsC/36PscW7+KgCpTf4t1af2OOk+wx0AZ/l1Yhq39j&#13;&#10;WpYbZaAGx06rHkrso+VKvmAz5krn9Vhl3fcaurd1qpc7X/iranUIkeJfFrw9BeeHEu5bOS5lt9zx&#13;&#10;IkrxV8tPeeKNVtb3SNI+zaa6tvZ/4/8Ac/3a+3fGHh6fXrP7G07W0X99F314Z4/8Af2J+60WKS/1&#13;&#10;C4+TZDs+X/ff+GrqRlL3olxlynkvhLw83gzSLvxHrnl3mty7fKR2+Rad8MZv7S8R6rrWr2ls8ssC&#13;&#10;+RC6bHZq7iw+BuvX6xf2hfNs3fcRt6LXZ+D/AArY2esyrqCrePb/ACReT/FXHGnzSNvacpy+sefp&#13;&#10;ug3fiXV4oLay02Brj522bGX+De1eGfCLxh4e+N9xp+ua5Y+TqEV99otd7bHi2v8AJ89fXHxX+Dkv&#13;&#10;xg0u00/+0G0TT4m3/ZIUR93+/XBaD+xnd+FdU+3abqsF/wD9O7xeV/3xW1SnLl90iMve94+m9Ema&#13;&#10;8060lX50Zfv1q7Nn3mrn/B9hqulWsVnPY7EVfv8AmpXS3KLNaurbt9HMQZtzqsELbfNWqP8AwkNi&#13;&#10;6v8AvV+X/arj/EPgtL+8eVrmeFP9mr2g+CbGGN/Ig2bvnZ2/irblI5jq7DVYrxvl+5XKfFHxDbeG&#13;&#10;9N89ZW83+5XQW3htofuy7E/2Ko6r8NIPEO/7TK0zsuxX/u1ceWIHylN8Y/EfjC/vYLG2tkt7KXZP&#13;&#10;cXDbEWsew8ban4k/daVpk+sW8UuyW4+yypb7v9hmRN1fWHhv9nXQ/C8VxHbSSol02+dEVFSX/e+S&#13;&#10;tr/hT+lQxRJZ7rbyvuJ/AtY1JRn9ouMuWR4QnhWB9Dt5/wCyI4dV2/N8v73b/sPVfw34P1DQbpYo&#13;&#10;oLt4ryfevnSu+3/c/uV9Ff8ACuonvbSd7qRPI+bYv3H/AN6ug/4R6z3RO0W94vu1EvZF80jH0Xwr&#13;&#10;bJEss8Eby7fm3rWtNbL/AHq0k27fkprotHtCCiiKi/Kv/fdNRJY23fwVobU/u0eSlRzAV0m/i20/&#13;&#10;7Q392pdn96nJtSjmAr/98037Nvq1UUlICv8AY9jfe/8AHafs/wBunSTf3ab839+nzEFhPu/eo25o&#13;&#10;hRf4ql+X+/UAV0Tf96n+SlWPLpm9UqCyJ0o8mnI6O336mRKsCHy6PJqx5dHl1HMWV/Lod1hX5qsb&#13;&#10;PlqvMi7fmXfRzEGfNr1tD99qyr/xnbQxbl+eug2K3/LJaHs4LmLbLErp/cda190DzfVfiX9mX90u&#13;&#10;+uX/AOFx3jXXleR/F/BXqtx8O9AvJGlbT1R2+9t3LUUPw38PWzI0Wmx/L/v1vGpTI944f/hPLm/g&#13;&#10;/wCPZk3fx1zWpWct5cee0rJK33XSvcv7Bs9vlLAuz+5tqv8A8Ilp+7e0C1ftoBynlVhYXz2/lM0n&#13;&#10;3dm+tjRPBLWbblgk3t87O616nDZrCuyNVRF/u07y6j2wcpzum6OyfeVq2Ibbyfu1d8uisZVeYsYi&#13;&#10;Ufe/hqby6Kx5gKNzoltfNvli+epodHghVNq/dq1RRzSAi+xwI3yxLUqbaPLo+WpAb5lO8yj5aKQD&#13;&#10;aNny0UeXQAzZtpnl0/Z/eo8urANq0yn+XTPLoAb/ABUSU7y6bsbdVgQ/8Cpr7qseTTPsvvVAMTal&#13;&#10;P3r/ABUbNi0zy6ALCbUo8yhP92jf/s1JBYkqlcfeooqI/EWV60ofu0UVcgJqKKKxAKikooqogQx0&#13;&#10;f8tqKKcgJqP4aKKlAEdOjooqgCmyUUUAOokooqAD+GiiigAooooAP4qfRRQBFJT0+5RRVgJRRRQA&#13;&#10;2iSiigBlFFFAD6KKKsgP4qhkoooAbSJ9+iiqAf8AxUUUUEn/2VBLAwQUAAYACAAAACEAe8A4ksMA&#13;&#10;AAClAQAAGQAAAGRycy9fcmVscy9lMm9Eb2MueG1sLnJlbHO8kMsKwjAQRfeC/xBmb9N2ISKmbkRw&#13;&#10;K/oBQzJNo82DJIr+vQERFAR3LmeGe+5hVuubHdmVYjLeCWiqGhg56ZVxWsDxsJ0tgKWMTuHoHQm4&#13;&#10;U4J1N52s9jRiLqE0mJBYobgkYMg5LDlPciCLqfKBXLn0PlrMZYyaB5Rn1MTbup7z+M6A7oPJdkpA&#13;&#10;3KkW2OEeSvNvtu97I2nj5cWSy18quLGluwAxasoCLCmDz2VbnYIG/t2h+Y9D83LgH8/tHgAAAP//&#13;&#10;AwBQSwMEFAAGAAgAAAAhAGsXEWvhAAAADAEAAA8AAABkcnMvZG93bnJldi54bWxMj81qw0AMhO+F&#13;&#10;vsOiQm/N2jEtjeN1COnPKRSSFEpviq3YJl6t8W5s5+2rntqLkDRoNF+2mmyrBup949hAPItAEReu&#13;&#10;bLgy8Hl4e3gG5QNyia1jMnAlD6v89ibDtHQj72jYh0qJCfsUDdQhdKnWvqjJop+5jli0k+stBhn7&#13;&#10;Spc9jmJuWz2PoidtsWH5UGNHm5qK8/5iDbyPOK6T+HXYnk+b6/fh8eNrG5Mx93fTy1LKegkq0BT+&#13;&#10;LuCXQfJDLsGO7sKlV60BoQmyXQiEqMkiluYoTTJPQOeZ/g+R/wAAAP//AwBQSwECLQAUAAYACAAA&#13;&#10;ACEA2vY9+w0BAAAUAgAAEwAAAAAAAAAAAAAAAAAAAAAAW0NvbnRlbnRfVHlwZXNdLnhtbFBLAQIt&#13;&#10;ABQABgAIAAAAIQA4/SH/1gAAAJQBAAALAAAAAAAAAAAAAAAAAD4BAABfcmVscy8ucmVsc1BLAQIt&#13;&#10;AAoAAAAAAAAAIQBwxExhSkYAAEpGAAAUAAAAAAAAAAAAAAAAAD0CAABkcnMvbWVkaWEvaW1hZ2Uy&#13;&#10;LmpwZ1BLAQItABQABgAIAAAAIQDSLQxD8AIAALwIAAAOAAAAAAAAAAAAAAAAALlIAABkcnMvZTJv&#13;&#10;RG9jLnhtbFBLAQItAAoAAAAAAAAAIQBC+gKiezUAAHs1AAAUAAAAAAAAAAAAAAAAANVLAABkcnMv&#13;&#10;bWVkaWEvaW1hZ2UxLmpwZ1BLAQItABQABgAIAAAAIQB7wDiSwwAAAKUBAAAZAAAAAAAAAAAAAAAA&#13;&#10;AIKBAABkcnMvX3JlbHMvZTJvRG9jLnhtbC5yZWxzUEsBAi0AFAAGAAgAAAAhAGsXEWvhAAAADAEA&#13;&#10;AA8AAAAAAAAAAAAAAAAAfIIAAGRycy9kb3ducmV2LnhtbFBLBQYAAAAABwAHAL4BAACKgwAAAAA=&#13;&#10;">
                <v:rect id="Rectangle 1419" o:spid="_x0000_s1027" style="position:absolute;left:15628;top:64;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7dcyQAAAOI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8P3IIaXUlhBTp8AAAD//wMAUEsBAi0AFAAGAAgAAAAhANvh9svuAAAAhQEAABMAAAAA&#13;&#10;AAAAAAAAAAAAAAAAAFtDb250ZW50X1R5cGVzXS54bWxQSwECLQAUAAYACAAAACEAWvQsW78AAAAV&#13;&#10;AQAACwAAAAAAAAAAAAAAAAAfAQAAX3JlbHMvLnJlbHNQSwECLQAUAAYACAAAACEARxe3XMkAAADi&#13;&#10;AAAADwAAAAAAAAAAAAAAAAAHAgAAZHJzL2Rvd25yZXYueG1sUEsFBgAAAAADAAMAtwAAAP0CAAAA&#13;&#10;AA==&#13;&#10;" filled="f" stroked="f">
                  <v:textbox inset="0,0,0,0">
                    <w:txbxContent>
                      <w:p w14:paraId="737AC97A" w14:textId="77777777" w:rsidR="00C9613F" w:rsidRDefault="00C9613F" w:rsidP="00C9613F">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5" o:spid="_x0000_s1028" type="#_x0000_t75" style="position:absolute;width:14471;height:10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3dByQAAAOIAAAAPAAAAZHJzL2Rvd25yZXYueG1sRI9Na8JA&#13;&#10;EIbvBf/DMkJvZtNiRKKrVMWP4snYg8chOyah2dk0u43x37sFoZdhhpf3GZ75sje16Kh1lWUFb1EM&#13;&#10;gji3uuJCwdd5O5qCcB5ZY22ZFNzJwXIxeJljqu2NT9RlvhABwi5FBaX3TSqly0sy6CLbEIfsaluD&#13;&#10;PpxtIXWLtwA3tXyP44k0WHH4UGJD65Ly7+zXKPjhy3WXf672ySE7H/txxxczYaVeh/1mFsbHDISn&#13;&#10;3v83noiDDg7jJIE/pbCCXDwAAAD//wMAUEsBAi0AFAAGAAgAAAAhANvh9svuAAAAhQEAABMAAAAA&#13;&#10;AAAAAAAAAAAAAAAAAFtDb250ZW50X1R5cGVzXS54bWxQSwECLQAUAAYACAAAACEAWvQsW78AAAAV&#13;&#10;AQAACwAAAAAAAAAAAAAAAAAfAQAAX3JlbHMvLnJlbHNQSwECLQAUAAYACAAAACEADod3QckAAADi&#13;&#10;AAAADwAAAAAAAAAAAAAAAAAHAgAAZHJzL2Rvd25yZXYueG1sUEsFBgAAAAADAAMAtwAAAP0CAAAA&#13;&#10;AA==&#13;&#10;">
                  <v:imagedata r:id="rId20" o:title=""/>
                </v:shape>
                <v:shape id="Picture 1457" o:spid="_x0000_s1029" type="#_x0000_t75" style="position:absolute;left:12357;top:8312;width:12522;height:11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RWHygAAAOIAAAAPAAAAZHJzL2Rvd25yZXYueG1sRI9Na8JA&#13;&#10;EIbvBf/DMkJvzabS1hpdxQ+qggep9pDjkB2TkOxsyK4a/70rFLwMM7y8z/BMZp2pxYVaV1pW8B7F&#13;&#10;IIgzq0vOFfwdf96+QTiPrLG2TApu5GA27b1MMNH2yr90OfhcBAi7BBUU3jeJlC4ryKCLbEMcspNt&#13;&#10;DfpwtrnULV4D3NRyEMdf0mDJ4UOBDS0LyqrD2SioRgO9y/fpYrFJ03rHTby+nSqlXvvdahzGfAzC&#13;&#10;U+efjX/EVgeHj88hPJTCCnJ6BwAA//8DAFBLAQItABQABgAIAAAAIQDb4fbL7gAAAIUBAAATAAAA&#13;&#10;AAAAAAAAAAAAAAAAAABbQ29udGVudF9UeXBlc10ueG1sUEsBAi0AFAAGAAgAAAAhAFr0LFu/AAAA&#13;&#10;FQEAAAsAAAAAAAAAAAAAAAAAHwEAAF9yZWxzLy5yZWxzUEsBAi0AFAAGAAgAAAAhADuZFYfKAAAA&#13;&#10;4gAAAA8AAAAAAAAAAAAAAAAABwIAAGRycy9kb3ducmV2LnhtbFBLBQYAAAAAAwADALcAAAD+AgAA&#13;&#10;AAA=&#13;&#10;">
                  <v:imagedata r:id="rId21" o:title=""/>
                </v:shape>
                <w10:wrap type="square"/>
              </v:group>
            </w:pict>
          </mc:Fallback>
        </mc:AlternateContent>
      </w:r>
      <w:proofErr w:type="spellStart"/>
      <w:r>
        <w:rPr>
          <w:b/>
          <w:bCs/>
        </w:rPr>
        <w:t>Golden</w:t>
      </w:r>
      <w:proofErr w:type="spellEnd"/>
      <w:r>
        <w:rPr>
          <w:b/>
          <w:bCs/>
        </w:rPr>
        <w:t xml:space="preserve"> mountains of </w:t>
      </w:r>
      <w:proofErr w:type="spellStart"/>
      <w:r>
        <w:rPr>
          <w:b/>
          <w:bCs/>
        </w:rPr>
        <w:t>Altai</w:t>
      </w:r>
      <w:proofErr w:type="spellEnd"/>
      <w:r>
        <w:rPr>
          <w:b/>
          <w:bCs/>
        </w:rPr>
        <w:t xml:space="preserve"> (Russian </w:t>
      </w:r>
      <w:proofErr w:type="spellStart"/>
      <w:r>
        <w:rPr>
          <w:b/>
          <w:bCs/>
        </w:rPr>
        <w:t>Federation</w:t>
      </w:r>
      <w:proofErr w:type="spellEnd"/>
      <w:r>
        <w:rPr>
          <w:b/>
          <w:bCs/>
        </w:rPr>
        <w:t>)</w:t>
      </w:r>
      <w:r w:rsidRPr="00C67916">
        <w:rPr>
          <w:noProof/>
        </w:rPr>
        <w:t xml:space="preserve"> </w:t>
      </w:r>
    </w:p>
    <w:p w14:paraId="09A5831E" w14:textId="77777777" w:rsidR="00C9613F" w:rsidRPr="009F7726" w:rsidRDefault="00C9613F" w:rsidP="00C9613F">
      <w:proofErr w:type="spellStart"/>
      <w:r w:rsidRPr="009F7726">
        <w:t>Date</w:t>
      </w:r>
      <w:proofErr w:type="spellEnd"/>
      <w:r w:rsidRPr="009F7726">
        <w:t xml:space="preserve"> of </w:t>
      </w:r>
      <w:proofErr w:type="spellStart"/>
      <w:r w:rsidRPr="009F7726">
        <w:t>Inscription</w:t>
      </w:r>
      <w:proofErr w:type="spellEnd"/>
      <w:r w:rsidRPr="009F7726">
        <w:t xml:space="preserve">: </w:t>
      </w:r>
    </w:p>
    <w:p w14:paraId="2DA3CCBF" w14:textId="77777777" w:rsidR="00C9613F" w:rsidRPr="009F7726" w:rsidRDefault="00C9613F" w:rsidP="00C9613F">
      <w:proofErr w:type="spellStart"/>
      <w:r w:rsidRPr="009F7726">
        <w:t>Criteria</w:t>
      </w:r>
      <w:proofErr w:type="spellEnd"/>
      <w:r w:rsidRPr="009F7726">
        <w:t>:</w:t>
      </w:r>
    </w:p>
    <w:p w14:paraId="7FF293B9" w14:textId="77777777" w:rsidR="00C9613F" w:rsidRPr="009F7726" w:rsidRDefault="00C9613F" w:rsidP="00C9613F">
      <w:proofErr w:type="spellStart"/>
      <w:r w:rsidRPr="009F7726">
        <w:t>Reason</w:t>
      </w:r>
      <w:proofErr w:type="spellEnd"/>
      <w:r w:rsidRPr="009F7726">
        <w:t>:</w:t>
      </w:r>
    </w:p>
    <w:p w14:paraId="181A2655" w14:textId="77777777" w:rsidR="00C9613F" w:rsidRPr="009F7726" w:rsidRDefault="00C9613F" w:rsidP="00C9613F"/>
    <w:p w14:paraId="3E3D43C0" w14:textId="77777777" w:rsidR="00C9613F" w:rsidRPr="009F7726" w:rsidRDefault="00C9613F" w:rsidP="00C9613F"/>
    <w:p w14:paraId="3BA67974" w14:textId="77777777" w:rsidR="00C9613F" w:rsidRDefault="00C9613F" w:rsidP="00C9613F"/>
    <w:p w14:paraId="7C8E19F9" w14:textId="77777777" w:rsidR="00C9613F" w:rsidRDefault="00C9613F" w:rsidP="00C9613F"/>
    <w:p w14:paraId="7287668E" w14:textId="77777777" w:rsidR="00C9613F" w:rsidRDefault="00C9613F" w:rsidP="00C9613F"/>
    <w:p w14:paraId="4F765497" w14:textId="77777777" w:rsidR="00C9613F" w:rsidRDefault="00C9613F" w:rsidP="00C9613F"/>
    <w:p w14:paraId="78933244" w14:textId="7A647FFA" w:rsidR="00C9613F" w:rsidRDefault="00C9613F" w:rsidP="00C67916">
      <w:r w:rsidRPr="009F7726">
        <w:t>Link:</w:t>
      </w:r>
    </w:p>
    <w:p w14:paraId="33C85B91" w14:textId="4B5AE49B" w:rsidR="006A0E8B" w:rsidRPr="0002678A" w:rsidRDefault="006A0E8B" w:rsidP="006A0E8B">
      <w:pPr>
        <w:ind w:left="286"/>
        <w:rPr>
          <w:lang w:val="en-US"/>
        </w:rPr>
      </w:pPr>
    </w:p>
    <w:p w14:paraId="64D6B99F" w14:textId="23E39906" w:rsidR="006A0E8B" w:rsidRPr="006A0E8B" w:rsidRDefault="006A0E8B" w:rsidP="006A0E8B">
      <w:pPr>
        <w:pStyle w:val="Heading2"/>
        <w:ind w:left="271" w:right="424"/>
        <w:rPr>
          <w:bCs/>
          <w:sz w:val="22"/>
          <w:szCs w:val="22"/>
        </w:rPr>
      </w:pPr>
      <w:r w:rsidRPr="006A0E8B">
        <w:rPr>
          <w:noProof/>
          <w:highlight w:val="yellow"/>
        </w:rPr>
        <w:drawing>
          <wp:anchor distT="0" distB="0" distL="114300" distR="114300" simplePos="0" relativeHeight="251682815" behindDoc="0" locked="0" layoutInCell="1" allowOverlap="0" wp14:anchorId="3A0372F4" wp14:editId="315DC652">
            <wp:simplePos x="0" y="0"/>
            <wp:positionH relativeFrom="column">
              <wp:posOffset>180670</wp:posOffset>
            </wp:positionH>
            <wp:positionV relativeFrom="paragraph">
              <wp:posOffset>-26745</wp:posOffset>
            </wp:positionV>
            <wp:extent cx="2567940" cy="2567940"/>
            <wp:effectExtent l="0" t="0" r="0" b="0"/>
            <wp:wrapSquare wrapText="bothSides"/>
            <wp:docPr id="1518" name="Picture 1518" descr="A large tortoise on the ground&#10;&#10;Description automatically generated"/>
            <wp:cNvGraphicFramePr/>
            <a:graphic xmlns:a="http://schemas.openxmlformats.org/drawingml/2006/main">
              <a:graphicData uri="http://schemas.openxmlformats.org/drawingml/2006/picture">
                <pic:pic xmlns:pic="http://schemas.openxmlformats.org/drawingml/2006/picture">
                  <pic:nvPicPr>
                    <pic:cNvPr id="1518" name="Picture 1518" descr="A large tortoise on the ground&#10;&#10;Description automatically generated"/>
                    <pic:cNvPicPr/>
                  </pic:nvPicPr>
                  <pic:blipFill>
                    <a:blip r:embed="rId22"/>
                    <a:stretch>
                      <a:fillRect/>
                    </a:stretch>
                  </pic:blipFill>
                  <pic:spPr>
                    <a:xfrm>
                      <a:off x="0" y="0"/>
                      <a:ext cx="2567940" cy="2567940"/>
                    </a:xfrm>
                    <a:prstGeom prst="rect">
                      <a:avLst/>
                    </a:prstGeom>
                  </pic:spPr>
                </pic:pic>
              </a:graphicData>
            </a:graphic>
          </wp:anchor>
        </w:drawing>
      </w:r>
      <w:r w:rsidRPr="006A0E8B">
        <w:rPr>
          <w:bCs/>
          <w:sz w:val="22"/>
          <w:szCs w:val="22"/>
          <w:highlight w:val="yellow"/>
        </w:rPr>
        <w:t xml:space="preserve"> </w:t>
      </w:r>
      <w:proofErr w:type="spellStart"/>
      <w:r w:rsidRPr="006A0E8B">
        <w:rPr>
          <w:bCs/>
          <w:sz w:val="22"/>
          <w:szCs w:val="22"/>
          <w:highlight w:val="yellow"/>
        </w:rPr>
        <w:t>Golden</w:t>
      </w:r>
      <w:proofErr w:type="spellEnd"/>
      <w:r w:rsidRPr="006A0E8B">
        <w:rPr>
          <w:bCs/>
          <w:sz w:val="22"/>
          <w:szCs w:val="22"/>
          <w:highlight w:val="yellow"/>
        </w:rPr>
        <w:t xml:space="preserve"> Mountains of </w:t>
      </w:r>
      <w:proofErr w:type="spellStart"/>
      <w:r w:rsidRPr="006A0E8B">
        <w:rPr>
          <w:bCs/>
          <w:sz w:val="22"/>
          <w:szCs w:val="22"/>
          <w:highlight w:val="yellow"/>
        </w:rPr>
        <w:t>Altai</w:t>
      </w:r>
      <w:proofErr w:type="spellEnd"/>
      <w:r w:rsidRPr="006A0E8B">
        <w:rPr>
          <w:bCs/>
          <w:sz w:val="22"/>
          <w:szCs w:val="22"/>
          <w:highlight w:val="yellow"/>
        </w:rPr>
        <w:t xml:space="preserve"> (Russian </w:t>
      </w:r>
      <w:proofErr w:type="spellStart"/>
      <w:r w:rsidRPr="006A0E8B">
        <w:rPr>
          <w:bCs/>
          <w:sz w:val="22"/>
          <w:szCs w:val="22"/>
          <w:highlight w:val="yellow"/>
        </w:rPr>
        <w:t>Federation</w:t>
      </w:r>
      <w:proofErr w:type="spellEnd"/>
      <w:r w:rsidRPr="006A0E8B">
        <w:rPr>
          <w:bCs/>
          <w:sz w:val="22"/>
          <w:szCs w:val="22"/>
        </w:rPr>
        <w:t xml:space="preserve">) </w:t>
      </w:r>
    </w:p>
    <w:p w14:paraId="286DA9BC" w14:textId="3DC90F6C" w:rsidR="006A0E8B" w:rsidRPr="006A0E8B" w:rsidRDefault="006A0E8B" w:rsidP="006A0E8B">
      <w:pPr>
        <w:ind w:left="317" w:hanging="10"/>
      </w:pPr>
      <w:proofErr w:type="spellStart"/>
      <w:r w:rsidRPr="006A0E8B">
        <w:t>Date</w:t>
      </w:r>
      <w:proofErr w:type="spellEnd"/>
      <w:r w:rsidRPr="006A0E8B">
        <w:t xml:space="preserve"> of </w:t>
      </w:r>
      <w:proofErr w:type="spellStart"/>
      <w:r w:rsidRPr="006A0E8B">
        <w:t>Inscription</w:t>
      </w:r>
      <w:proofErr w:type="spellEnd"/>
      <w:r w:rsidRPr="006A0E8B">
        <w:t xml:space="preserve">:  </w:t>
      </w:r>
    </w:p>
    <w:p w14:paraId="121565E5" w14:textId="77777777" w:rsidR="006A0E8B" w:rsidRPr="006A0E8B" w:rsidRDefault="006A0E8B" w:rsidP="006A0E8B">
      <w:pPr>
        <w:ind w:left="317" w:hanging="10"/>
      </w:pPr>
      <w:r w:rsidRPr="006A0E8B">
        <w:t xml:space="preserve">Criteria:  </w:t>
      </w:r>
    </w:p>
    <w:p w14:paraId="4F9A8E02" w14:textId="77777777" w:rsidR="006A0E8B" w:rsidRPr="006A0E8B" w:rsidRDefault="006A0E8B" w:rsidP="006A0E8B">
      <w:pPr>
        <w:ind w:left="317" w:hanging="10"/>
      </w:pPr>
      <w:proofErr w:type="spellStart"/>
      <w:r w:rsidRPr="006A0E8B">
        <w:t>Reason</w:t>
      </w:r>
      <w:proofErr w:type="spellEnd"/>
      <w:r w:rsidRPr="006A0E8B">
        <w:t xml:space="preserve">: </w:t>
      </w:r>
    </w:p>
    <w:p w14:paraId="6FD0F771" w14:textId="77777777" w:rsidR="006A0E8B" w:rsidRPr="006A0E8B" w:rsidRDefault="006A0E8B" w:rsidP="006A0E8B">
      <w:pPr>
        <w:ind w:left="285"/>
        <w:jc w:val="center"/>
      </w:pPr>
      <w:r w:rsidRPr="006A0E8B">
        <w:t xml:space="preserve"> </w:t>
      </w:r>
    </w:p>
    <w:p w14:paraId="3EB18D08" w14:textId="77777777" w:rsidR="006A0E8B" w:rsidRPr="006A0E8B" w:rsidRDefault="006A0E8B" w:rsidP="006A0E8B">
      <w:pPr>
        <w:ind w:left="285"/>
        <w:jc w:val="center"/>
      </w:pPr>
      <w:r w:rsidRPr="006A0E8B">
        <w:t xml:space="preserve"> </w:t>
      </w:r>
    </w:p>
    <w:p w14:paraId="3C7C43CC" w14:textId="77777777" w:rsidR="006A0E8B" w:rsidRPr="006A0E8B" w:rsidRDefault="006A0E8B" w:rsidP="006A0E8B">
      <w:pPr>
        <w:ind w:left="285"/>
        <w:jc w:val="center"/>
      </w:pPr>
      <w:r w:rsidRPr="006A0E8B">
        <w:t xml:space="preserve"> </w:t>
      </w:r>
    </w:p>
    <w:p w14:paraId="0641C56D" w14:textId="77777777" w:rsidR="006A0E8B" w:rsidRPr="006A0E8B" w:rsidRDefault="006A0E8B" w:rsidP="006A0E8B">
      <w:pPr>
        <w:ind w:left="285"/>
        <w:jc w:val="center"/>
      </w:pPr>
      <w:r w:rsidRPr="006A0E8B">
        <w:t xml:space="preserve"> </w:t>
      </w:r>
    </w:p>
    <w:p w14:paraId="243F91AF" w14:textId="77777777" w:rsidR="006A0E8B" w:rsidRPr="006A0E8B" w:rsidRDefault="006A0E8B" w:rsidP="006A0E8B">
      <w:pPr>
        <w:ind w:left="285"/>
        <w:jc w:val="center"/>
      </w:pPr>
      <w:r w:rsidRPr="006A0E8B">
        <w:t xml:space="preserve"> </w:t>
      </w:r>
    </w:p>
    <w:p w14:paraId="7CC083E1" w14:textId="36C3E926" w:rsidR="006A0E8B" w:rsidRPr="006A0E8B" w:rsidRDefault="006A0E8B" w:rsidP="006A0E8B">
      <w:pPr>
        <w:spacing w:after="19"/>
        <w:ind w:left="285"/>
        <w:jc w:val="center"/>
      </w:pPr>
    </w:p>
    <w:p w14:paraId="00904714" w14:textId="2AE800CA" w:rsidR="006A0E8B" w:rsidRDefault="006A0E8B" w:rsidP="006A0E8B">
      <w:pPr>
        <w:tabs>
          <w:tab w:val="center" w:pos="4335"/>
          <w:tab w:val="center" w:pos="4810"/>
        </w:tabs>
      </w:pPr>
      <w:r w:rsidRPr="006A0E8B">
        <w:tab/>
        <w:t xml:space="preserve">Link: </w:t>
      </w:r>
    </w:p>
    <w:p w14:paraId="05CAA08C" w14:textId="77777777" w:rsidR="006A0E8B" w:rsidRPr="00C9613F" w:rsidRDefault="006A0E8B" w:rsidP="00C67916"/>
    <w:sectPr w:rsidR="006A0E8B" w:rsidRPr="00C9613F">
      <w:headerReference w:type="default" r:id="rId23"/>
      <w:footerReference w:type="default" r:id="rId24"/>
      <w:pgSz w:w="11906" w:h="16838"/>
      <w:pgMar w:top="851" w:right="1134" w:bottom="567" w:left="1134" w:header="851"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6A353" w14:textId="77777777" w:rsidR="002D03D2" w:rsidRDefault="002D03D2" w:rsidP="00484182">
      <w:r>
        <w:separator/>
      </w:r>
    </w:p>
  </w:endnote>
  <w:endnote w:type="continuationSeparator" w:id="0">
    <w:p w14:paraId="1F6B8D84" w14:textId="77777777" w:rsidR="002D03D2" w:rsidRDefault="002D03D2" w:rsidP="004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T Sans">
    <w:panose1 w:val="020B0503020203020204"/>
    <w:charset w:val="4D"/>
    <w:family w:val="swiss"/>
    <w:pitch w:val="variable"/>
    <w:sig w:usb0="A00002EF" w:usb1="5000204B" w:usb2="00000000" w:usb3="00000000" w:csb0="00000097" w:csb1="00000000"/>
  </w:font>
  <w:font w:name="Minion Pro">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6391" w14:textId="77777777" w:rsidR="00484182" w:rsidRDefault="00484182" w:rsidP="00484182">
    <w:pPr>
      <w:rPr>
        <w:color w:val="002D59"/>
        <w:sz w:val="16"/>
        <w:szCs w:val="16"/>
      </w:rPr>
    </w:pPr>
    <w:bookmarkStart w:id="0" w:name="_heading=h.gjdgxs" w:colFirst="0" w:colLast="0"/>
    <w:bookmarkEnd w:id="0"/>
    <w:r>
      <w:rPr>
        <w:noProof/>
      </w:rPr>
      <w:drawing>
        <wp:anchor distT="0" distB="0" distL="0" distR="0" simplePos="0" relativeHeight="251661312" behindDoc="1" locked="0" layoutInCell="1" hidden="0" allowOverlap="1" wp14:anchorId="44700E4D" wp14:editId="19E17D56">
          <wp:simplePos x="0" y="0"/>
          <wp:positionH relativeFrom="column">
            <wp:posOffset>-739343</wp:posOffset>
          </wp:positionH>
          <wp:positionV relativeFrom="paragraph">
            <wp:posOffset>0</wp:posOffset>
          </wp:positionV>
          <wp:extent cx="3259455" cy="106680"/>
          <wp:effectExtent l="0" t="0" r="4445" b="0"/>
          <wp:wrapNone/>
          <wp:docPr id="9" name="image4.png" descr="A white background with black dots&#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4.png" descr="A white background with black dots&#10;&#10;Description automatically generated"/>
                  <pic:cNvPicPr preferRelativeResize="0"/>
                </pic:nvPicPr>
                <pic:blipFill>
                  <a:blip r:embed="rId1"/>
                  <a:srcRect l="30" t="87030" r="56667" b="11964"/>
                  <a:stretch>
                    <a:fillRect/>
                  </a:stretch>
                </pic:blipFill>
                <pic:spPr>
                  <a:xfrm>
                    <a:off x="0" y="0"/>
                    <a:ext cx="3259455" cy="106680"/>
                  </a:xfrm>
                  <a:prstGeom prst="rect">
                    <a:avLst/>
                  </a:prstGeom>
                  <a:ln/>
                </pic:spPr>
              </pic:pic>
            </a:graphicData>
          </a:graphic>
        </wp:anchor>
      </w:drawing>
    </w:r>
  </w:p>
  <w:p w14:paraId="42D48FA3" w14:textId="77777777" w:rsidR="00B15BB7" w:rsidRDefault="00000000" w:rsidP="00484182">
    <w:pPr>
      <w:pStyle w:val="NoSpacing"/>
      <w:rPr>
        <w:vertAlign w:val="subscript"/>
      </w:rPr>
    </w:pPr>
    <w:proofErr w:type="spellStart"/>
    <w:r>
      <w:t>Universidad</w:t>
    </w:r>
    <w:proofErr w:type="spellEnd"/>
    <w:r>
      <w:t xml:space="preserve"> de Alicante</w:t>
    </w:r>
    <w:r>
      <w:rPr>
        <w:noProof/>
      </w:rPr>
      <w:drawing>
        <wp:anchor distT="0" distB="0" distL="0" distR="0" simplePos="0" relativeHeight="251659264" behindDoc="1" locked="0" layoutInCell="1" hidden="0" allowOverlap="1" wp14:anchorId="7A920C27" wp14:editId="4FE9320C">
          <wp:simplePos x="0" y="0"/>
          <wp:positionH relativeFrom="column">
            <wp:posOffset>3019425</wp:posOffset>
          </wp:positionH>
          <wp:positionV relativeFrom="paragraph">
            <wp:posOffset>7094</wp:posOffset>
          </wp:positionV>
          <wp:extent cx="3581400" cy="827387"/>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12666" b="27599"/>
                  <a:stretch>
                    <a:fillRect/>
                  </a:stretch>
                </pic:blipFill>
                <pic:spPr>
                  <a:xfrm>
                    <a:off x="0" y="0"/>
                    <a:ext cx="3581400" cy="827387"/>
                  </a:xfrm>
                  <a:prstGeom prst="rect">
                    <a:avLst/>
                  </a:prstGeom>
                  <a:ln/>
                </pic:spPr>
              </pic:pic>
            </a:graphicData>
          </a:graphic>
        </wp:anchor>
      </w:drawing>
    </w:r>
  </w:p>
  <w:p w14:paraId="6F973182" w14:textId="77777777" w:rsidR="00B15BB7" w:rsidRDefault="00000000" w:rsidP="00484182">
    <w:pPr>
      <w:pStyle w:val="NoSpacing"/>
    </w:pPr>
    <w:proofErr w:type="spellStart"/>
    <w:r>
      <w:t>Carretera</w:t>
    </w:r>
    <w:proofErr w:type="spellEnd"/>
    <w:r>
      <w:t xml:space="preserve"> San </w:t>
    </w:r>
    <w:proofErr w:type="spellStart"/>
    <w:r>
      <w:t>Vicente</w:t>
    </w:r>
    <w:proofErr w:type="spellEnd"/>
    <w:r>
      <w:t xml:space="preserve"> del </w:t>
    </w:r>
    <w:proofErr w:type="spellStart"/>
    <w:r>
      <w:t>Raspeig</w:t>
    </w:r>
    <w:proofErr w:type="spellEnd"/>
    <w:r>
      <w:t xml:space="preserve"> s/n</w:t>
    </w:r>
  </w:p>
  <w:p w14:paraId="16534B81" w14:textId="77777777" w:rsidR="00B15BB7" w:rsidRDefault="00000000" w:rsidP="00484182">
    <w:pPr>
      <w:pStyle w:val="NoSpacing"/>
    </w:pPr>
    <w:r>
      <w:t xml:space="preserve">03690 San </w:t>
    </w:r>
    <w:proofErr w:type="spellStart"/>
    <w:r>
      <w:t>Vicente</w:t>
    </w:r>
    <w:proofErr w:type="spellEnd"/>
    <w:r>
      <w:t xml:space="preserve"> del </w:t>
    </w:r>
    <w:proofErr w:type="spellStart"/>
    <w:r>
      <w:t>Raspeig</w:t>
    </w:r>
    <w:proofErr w:type="spellEnd"/>
  </w:p>
  <w:p w14:paraId="14845055" w14:textId="77777777" w:rsidR="00B15BB7" w:rsidRDefault="00000000" w:rsidP="00484182">
    <w:pPr>
      <w:pStyle w:val="NoSpacing"/>
    </w:pPr>
    <w:r>
      <w:t>Alicante (</w:t>
    </w:r>
    <w:proofErr w:type="spellStart"/>
    <w:r>
      <w:t>Spain</w:t>
    </w:r>
    <w:proofErr w:type="spellEnd"/>
    <w:r>
      <w:t>)</w:t>
    </w:r>
  </w:p>
  <w:p w14:paraId="330A96C2" w14:textId="77777777" w:rsidR="00B15BB7" w:rsidRDefault="00000000" w:rsidP="00484182">
    <w:pPr>
      <w:pStyle w:val="NoSpacing"/>
      <w:rPr>
        <w:u w:val="single"/>
      </w:rPr>
    </w:pPr>
    <w:r>
      <w:t xml:space="preserve">e-mail: project.management@ua.es </w:t>
    </w:r>
  </w:p>
  <w:p w14:paraId="38466E10" w14:textId="77777777" w:rsidR="00B15BB7" w:rsidRDefault="00000000" w:rsidP="00484182">
    <w:pPr>
      <w:pStyle w:val="NoSpacing"/>
    </w:pPr>
    <w:r>
      <w:t>www.</w:t>
    </w:r>
    <w:r>
      <w:rPr>
        <w:b/>
      </w:rPr>
      <w:t>ua.</w:t>
    </w:r>
    <w:r>
      <w:t>es</w:t>
    </w:r>
  </w:p>
  <w:p w14:paraId="00F930A3" w14:textId="77777777" w:rsidR="00B15BB7" w:rsidRDefault="00B15BB7" w:rsidP="004841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68B84" w14:textId="77777777" w:rsidR="002D03D2" w:rsidRDefault="002D03D2" w:rsidP="00484182">
      <w:r>
        <w:separator/>
      </w:r>
    </w:p>
  </w:footnote>
  <w:footnote w:type="continuationSeparator" w:id="0">
    <w:p w14:paraId="07A495EC" w14:textId="77777777" w:rsidR="002D03D2" w:rsidRDefault="002D03D2" w:rsidP="00484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AAD6" w14:textId="5F1355F5" w:rsidR="00B15BB7" w:rsidRDefault="00000000" w:rsidP="00484182">
    <w:r>
      <w:rPr>
        <w:noProof/>
      </w:rPr>
      <w:drawing>
        <wp:inline distT="0" distB="0" distL="0" distR="0" wp14:anchorId="40176A15" wp14:editId="5D4D85AA">
          <wp:extent cx="1334511" cy="1147431"/>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4511" cy="1147431"/>
                  </a:xfrm>
                  <a:prstGeom prst="rect">
                    <a:avLst/>
                  </a:prstGeom>
                  <a:ln/>
                </pic:spPr>
              </pic:pic>
            </a:graphicData>
          </a:graphic>
        </wp:inline>
      </w:drawing>
    </w:r>
    <w:r>
      <w:rPr>
        <w:noProof/>
      </w:rPr>
      <w:drawing>
        <wp:anchor distT="0" distB="0" distL="0" distR="0" simplePos="0" relativeHeight="251658240" behindDoc="1" locked="0" layoutInCell="1" hidden="0" allowOverlap="1" wp14:anchorId="020DA307" wp14:editId="6033F5F8">
          <wp:simplePos x="0" y="0"/>
          <wp:positionH relativeFrom="page">
            <wp:posOffset>4553585</wp:posOffset>
          </wp:positionH>
          <wp:positionV relativeFrom="page">
            <wp:posOffset>398145</wp:posOffset>
          </wp:positionV>
          <wp:extent cx="3077845" cy="1194435"/>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077845" cy="1194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1A83"/>
    <w:multiLevelType w:val="multilevel"/>
    <w:tmpl w:val="9E548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021F23"/>
    <w:multiLevelType w:val="hybridMultilevel"/>
    <w:tmpl w:val="96887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636342"/>
    <w:multiLevelType w:val="hybridMultilevel"/>
    <w:tmpl w:val="2CAACD68"/>
    <w:lvl w:ilvl="0" w:tplc="35AA2D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5FD23983"/>
    <w:multiLevelType w:val="multilevel"/>
    <w:tmpl w:val="4DB45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C1F34F9"/>
    <w:multiLevelType w:val="hybridMultilevel"/>
    <w:tmpl w:val="BFEC3EA6"/>
    <w:lvl w:ilvl="0" w:tplc="CAD2778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AC660A">
      <w:start w:val="1"/>
      <w:numFmt w:val="lowerLetter"/>
      <w:lvlText w:val="%2"/>
      <w:lvlJc w:val="left"/>
      <w:pPr>
        <w:ind w:left="1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F6B9E4">
      <w:start w:val="1"/>
      <w:numFmt w:val="lowerRoman"/>
      <w:lvlText w:val="%3"/>
      <w:lvlJc w:val="left"/>
      <w:pPr>
        <w:ind w:left="22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06BF2E">
      <w:start w:val="1"/>
      <w:numFmt w:val="decimal"/>
      <w:lvlText w:val="%4"/>
      <w:lvlJc w:val="left"/>
      <w:pPr>
        <w:ind w:left="2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10826C">
      <w:start w:val="1"/>
      <w:numFmt w:val="lowerLetter"/>
      <w:lvlText w:val="%5"/>
      <w:lvlJc w:val="left"/>
      <w:pPr>
        <w:ind w:left="3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C60DF6">
      <w:start w:val="1"/>
      <w:numFmt w:val="lowerRoman"/>
      <w:lvlText w:val="%6"/>
      <w:lvlJc w:val="left"/>
      <w:pPr>
        <w:ind w:left="44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B8AFA0">
      <w:start w:val="1"/>
      <w:numFmt w:val="decimal"/>
      <w:lvlText w:val="%7"/>
      <w:lvlJc w:val="left"/>
      <w:pPr>
        <w:ind w:left="5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923B98">
      <w:start w:val="1"/>
      <w:numFmt w:val="lowerLetter"/>
      <w:lvlText w:val="%8"/>
      <w:lvlJc w:val="left"/>
      <w:pPr>
        <w:ind w:left="5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10B9C8">
      <w:start w:val="1"/>
      <w:numFmt w:val="lowerRoman"/>
      <w:lvlText w:val="%9"/>
      <w:lvlJc w:val="left"/>
      <w:pPr>
        <w:ind w:left="6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241908998">
    <w:abstractNumId w:val="2"/>
  </w:num>
  <w:num w:numId="2" w16cid:durableId="416874754">
    <w:abstractNumId w:val="3"/>
  </w:num>
  <w:num w:numId="3" w16cid:durableId="951592299">
    <w:abstractNumId w:val="0"/>
  </w:num>
  <w:num w:numId="4" w16cid:durableId="586427895">
    <w:abstractNumId w:val="4"/>
  </w:num>
  <w:num w:numId="5" w16cid:durableId="451246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CEF"/>
    <w:rsid w:val="000A4CC6"/>
    <w:rsid w:val="001E70CD"/>
    <w:rsid w:val="002C3ED0"/>
    <w:rsid w:val="002D03D2"/>
    <w:rsid w:val="00321A40"/>
    <w:rsid w:val="0044497E"/>
    <w:rsid w:val="00484182"/>
    <w:rsid w:val="006A0E8B"/>
    <w:rsid w:val="00711F8E"/>
    <w:rsid w:val="007551A7"/>
    <w:rsid w:val="00793334"/>
    <w:rsid w:val="008300C8"/>
    <w:rsid w:val="00916E7C"/>
    <w:rsid w:val="00925C79"/>
    <w:rsid w:val="009F7726"/>
    <w:rsid w:val="00B15BB7"/>
    <w:rsid w:val="00BF4B3D"/>
    <w:rsid w:val="00C15B71"/>
    <w:rsid w:val="00C67916"/>
    <w:rsid w:val="00C9613F"/>
    <w:rsid w:val="00CF3076"/>
    <w:rsid w:val="00D16CEF"/>
    <w:rsid w:val="00EA36D8"/>
    <w:rsid w:val="00FE4537"/>
  </w:rsids>
  <m:mathPr>
    <m:mathFont m:val="Cambria Math"/>
    <m:brkBin m:val="before"/>
    <m:brkBinSub m:val="--"/>
    <m:smallFrac m:val="0"/>
    <m:dispDef/>
    <m:lMargin m:val="0"/>
    <m:rMargin m:val="0"/>
    <m:defJc m:val="centerGroup"/>
    <m:wrapIndent m:val="1440"/>
    <m:intLim m:val="subSup"/>
    <m:naryLim m:val="undOvr"/>
  </m:mathPr>
  <w:themeFontLang w:val="en-E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2F2FBDA"/>
  <w15:docId w15:val="{78F5E28F-D756-4743-A45A-AF5244E3C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2"/>
        <w:szCs w:val="22"/>
        <w:lang w:val="pl-PL"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182"/>
    <w:pPr>
      <w:pBdr>
        <w:top w:val="nil"/>
        <w:left w:val="nil"/>
        <w:bottom w:val="nil"/>
        <w:right w:val="nil"/>
        <w:between w:val="nil"/>
      </w:pBdr>
      <w:spacing w:after="0" w:line="276" w:lineRule="auto"/>
      <w:jc w:val="both"/>
    </w:pPr>
    <w:rPr>
      <w:rFonts w:ascii="PT Sans" w:eastAsia="PT Sans" w:hAnsi="PT Sans" w:cs="PT Sans"/>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D63CD"/>
    <w:pPr>
      <w:tabs>
        <w:tab w:val="center" w:pos="4536"/>
        <w:tab w:val="right" w:pos="9072"/>
      </w:tabs>
      <w:spacing w:line="240" w:lineRule="auto"/>
    </w:pPr>
  </w:style>
  <w:style w:type="character" w:customStyle="1" w:styleId="HeaderChar">
    <w:name w:val="Header Char"/>
    <w:basedOn w:val="DefaultParagraphFont"/>
    <w:link w:val="Header"/>
    <w:uiPriority w:val="99"/>
    <w:rsid w:val="005D63CD"/>
  </w:style>
  <w:style w:type="paragraph" w:styleId="Footer">
    <w:name w:val="footer"/>
    <w:basedOn w:val="Normal"/>
    <w:link w:val="FooterChar"/>
    <w:uiPriority w:val="99"/>
    <w:unhideWhenUsed/>
    <w:rsid w:val="005D63CD"/>
    <w:pPr>
      <w:tabs>
        <w:tab w:val="center" w:pos="4536"/>
        <w:tab w:val="right" w:pos="9072"/>
      </w:tabs>
      <w:spacing w:line="240" w:lineRule="auto"/>
    </w:pPr>
  </w:style>
  <w:style w:type="character" w:customStyle="1" w:styleId="FooterChar">
    <w:name w:val="Footer Char"/>
    <w:basedOn w:val="DefaultParagraphFont"/>
    <w:link w:val="Footer"/>
    <w:uiPriority w:val="99"/>
    <w:rsid w:val="005D63CD"/>
  </w:style>
  <w:style w:type="character" w:styleId="Hyperlink">
    <w:name w:val="Hyperlink"/>
    <w:basedOn w:val="DefaultParagraphFont"/>
    <w:uiPriority w:val="99"/>
    <w:unhideWhenUsed/>
    <w:rsid w:val="00557CB8"/>
    <w:rPr>
      <w:color w:val="0563C1" w:themeColor="hyperlink"/>
      <w:u w:val="single"/>
    </w:rPr>
  </w:style>
  <w:style w:type="character" w:customStyle="1" w:styleId="Nierozpoznanawzmianka1">
    <w:name w:val="Nierozpoznana wzmianka1"/>
    <w:basedOn w:val="DefaultParagraphFont"/>
    <w:uiPriority w:val="99"/>
    <w:semiHidden/>
    <w:unhideWhenUsed/>
    <w:rsid w:val="00557CB8"/>
    <w:rPr>
      <w:color w:val="605E5C"/>
      <w:shd w:val="clear" w:color="auto" w:fill="E1DFDD"/>
    </w:rPr>
  </w:style>
  <w:style w:type="paragraph" w:customStyle="1" w:styleId="Podstawowyakapitowy">
    <w:name w:val="[Podstawowy akapitowy]"/>
    <w:basedOn w:val="Normal"/>
    <w:uiPriority w:val="99"/>
    <w:rsid w:val="00557CB8"/>
    <w:pPr>
      <w:autoSpaceDE w:val="0"/>
      <w:autoSpaceDN w:val="0"/>
      <w:adjustRightInd w:val="0"/>
      <w:spacing w:line="288" w:lineRule="auto"/>
      <w:textAlignment w:val="center"/>
    </w:pPr>
    <w:rPr>
      <w:rFonts w:ascii="Minion Pro" w:hAnsi="Minion Pro" w:cs="Minion Pro"/>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basedOn w:val="Normal"/>
    <w:uiPriority w:val="1"/>
    <w:qFormat/>
    <w:rsid w:val="00484182"/>
    <w:pPr>
      <w:tabs>
        <w:tab w:val="center" w:pos="4536"/>
        <w:tab w:val="right" w:pos="9072"/>
      </w:tabs>
      <w:spacing w:line="200" w:lineRule="auto"/>
    </w:pPr>
    <w:rPr>
      <w:color w:val="002D59"/>
      <w:sz w:val="16"/>
      <w:szCs w:val="16"/>
    </w:rPr>
  </w:style>
  <w:style w:type="table" w:customStyle="1" w:styleId="TableGrid">
    <w:name w:val="TableGrid"/>
    <w:rsid w:val="000A4CC6"/>
    <w:pPr>
      <w:spacing w:after="0" w:line="240" w:lineRule="auto"/>
    </w:pPr>
    <w:rPr>
      <w:rFonts w:asciiTheme="minorHAnsi" w:eastAsiaTheme="minorEastAsia" w:hAnsiTheme="minorHAnsi" w:cstheme="minorBidi"/>
      <w:kern w:val="2"/>
      <w:sz w:val="24"/>
      <w:szCs w:val="24"/>
      <w:lang w:eastAsia="ja-JP"/>
      <w14:ligatures w14:val="standardContextual"/>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BF4B3D"/>
    <w:rPr>
      <w:color w:val="605E5C"/>
      <w:shd w:val="clear" w:color="auto" w:fill="E1DFDD"/>
    </w:rPr>
  </w:style>
  <w:style w:type="paragraph" w:styleId="ListParagraph">
    <w:name w:val="List Paragraph"/>
    <w:basedOn w:val="Normal"/>
    <w:uiPriority w:val="34"/>
    <w:qFormat/>
    <w:rsid w:val="00BF4B3D"/>
    <w:pPr>
      <w:ind w:left="720"/>
      <w:contextualSpacing/>
    </w:pPr>
  </w:style>
  <w:style w:type="paragraph" w:styleId="NormalWeb">
    <w:name w:val="Normal (Web)"/>
    <w:basedOn w:val="Normal"/>
    <w:uiPriority w:val="99"/>
    <w:unhideWhenUsed/>
    <w:rsid w:val="00BF4B3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eastAsia="ja-JP"/>
    </w:rPr>
  </w:style>
  <w:style w:type="character" w:styleId="FollowedHyperlink">
    <w:name w:val="FollowedHyperlink"/>
    <w:basedOn w:val="DefaultParagraphFont"/>
    <w:uiPriority w:val="99"/>
    <w:semiHidden/>
    <w:unhideWhenUsed/>
    <w:rsid w:val="00FE45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987497">
      <w:bodyDiv w:val="1"/>
      <w:marLeft w:val="0"/>
      <w:marRight w:val="0"/>
      <w:marTop w:val="0"/>
      <w:marBottom w:val="0"/>
      <w:divBdr>
        <w:top w:val="none" w:sz="0" w:space="0" w:color="auto"/>
        <w:left w:val="none" w:sz="0" w:space="0" w:color="auto"/>
        <w:bottom w:val="none" w:sz="0" w:space="0" w:color="auto"/>
        <w:right w:val="none" w:sz="0" w:space="0" w:color="auto"/>
      </w:divBdr>
      <w:divsChild>
        <w:div w:id="1474713904">
          <w:marLeft w:val="0"/>
          <w:marRight w:val="0"/>
          <w:marTop w:val="0"/>
          <w:marBottom w:val="0"/>
          <w:divBdr>
            <w:top w:val="none" w:sz="0" w:space="0" w:color="auto"/>
            <w:left w:val="none" w:sz="0" w:space="0" w:color="auto"/>
            <w:bottom w:val="none" w:sz="0" w:space="0" w:color="auto"/>
            <w:right w:val="none" w:sz="0" w:space="0" w:color="auto"/>
          </w:divBdr>
          <w:divsChild>
            <w:div w:id="1286348838">
              <w:marLeft w:val="0"/>
              <w:marRight w:val="0"/>
              <w:marTop w:val="0"/>
              <w:marBottom w:val="0"/>
              <w:divBdr>
                <w:top w:val="none" w:sz="0" w:space="0" w:color="auto"/>
                <w:left w:val="none" w:sz="0" w:space="0" w:color="auto"/>
                <w:bottom w:val="none" w:sz="0" w:space="0" w:color="auto"/>
                <w:right w:val="none" w:sz="0" w:space="0" w:color="auto"/>
              </w:divBdr>
              <w:divsChild>
                <w:div w:id="1604605780">
                  <w:marLeft w:val="0"/>
                  <w:marRight w:val="0"/>
                  <w:marTop w:val="0"/>
                  <w:marBottom w:val="0"/>
                  <w:divBdr>
                    <w:top w:val="none" w:sz="0" w:space="0" w:color="auto"/>
                    <w:left w:val="none" w:sz="0" w:space="0" w:color="auto"/>
                    <w:bottom w:val="none" w:sz="0" w:space="0" w:color="auto"/>
                    <w:right w:val="none" w:sz="0" w:space="0" w:color="auto"/>
                  </w:divBdr>
                  <w:divsChild>
                    <w:div w:id="9483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8287">
      <w:bodyDiv w:val="1"/>
      <w:marLeft w:val="0"/>
      <w:marRight w:val="0"/>
      <w:marTop w:val="0"/>
      <w:marBottom w:val="0"/>
      <w:divBdr>
        <w:top w:val="none" w:sz="0" w:space="0" w:color="auto"/>
        <w:left w:val="none" w:sz="0" w:space="0" w:color="auto"/>
        <w:bottom w:val="none" w:sz="0" w:space="0" w:color="auto"/>
        <w:right w:val="none" w:sz="0" w:space="0" w:color="auto"/>
      </w:divBdr>
      <w:divsChild>
        <w:div w:id="2044356967">
          <w:marLeft w:val="0"/>
          <w:marRight w:val="0"/>
          <w:marTop w:val="0"/>
          <w:marBottom w:val="0"/>
          <w:divBdr>
            <w:top w:val="none" w:sz="0" w:space="0" w:color="auto"/>
            <w:left w:val="none" w:sz="0" w:space="0" w:color="auto"/>
            <w:bottom w:val="none" w:sz="0" w:space="0" w:color="auto"/>
            <w:right w:val="none" w:sz="0" w:space="0" w:color="auto"/>
          </w:divBdr>
          <w:divsChild>
            <w:div w:id="1675768532">
              <w:marLeft w:val="0"/>
              <w:marRight w:val="0"/>
              <w:marTop w:val="0"/>
              <w:marBottom w:val="0"/>
              <w:divBdr>
                <w:top w:val="none" w:sz="0" w:space="0" w:color="auto"/>
                <w:left w:val="none" w:sz="0" w:space="0" w:color="auto"/>
                <w:bottom w:val="none" w:sz="0" w:space="0" w:color="auto"/>
                <w:right w:val="none" w:sz="0" w:space="0" w:color="auto"/>
              </w:divBdr>
              <w:divsChild>
                <w:div w:id="1264149390">
                  <w:marLeft w:val="0"/>
                  <w:marRight w:val="0"/>
                  <w:marTop w:val="0"/>
                  <w:marBottom w:val="0"/>
                  <w:divBdr>
                    <w:top w:val="none" w:sz="0" w:space="0" w:color="auto"/>
                    <w:left w:val="none" w:sz="0" w:space="0" w:color="auto"/>
                    <w:bottom w:val="none" w:sz="0" w:space="0" w:color="auto"/>
                    <w:right w:val="none" w:sz="0" w:space="0" w:color="auto"/>
                  </w:divBdr>
                  <w:divsChild>
                    <w:div w:id="902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78618">
      <w:bodyDiv w:val="1"/>
      <w:marLeft w:val="0"/>
      <w:marRight w:val="0"/>
      <w:marTop w:val="0"/>
      <w:marBottom w:val="0"/>
      <w:divBdr>
        <w:top w:val="none" w:sz="0" w:space="0" w:color="auto"/>
        <w:left w:val="none" w:sz="0" w:space="0" w:color="auto"/>
        <w:bottom w:val="none" w:sz="0" w:space="0" w:color="auto"/>
        <w:right w:val="none" w:sz="0" w:space="0" w:color="auto"/>
      </w:divBdr>
      <w:divsChild>
        <w:div w:id="825441780">
          <w:marLeft w:val="0"/>
          <w:marRight w:val="0"/>
          <w:marTop w:val="0"/>
          <w:marBottom w:val="0"/>
          <w:divBdr>
            <w:top w:val="none" w:sz="0" w:space="0" w:color="auto"/>
            <w:left w:val="none" w:sz="0" w:space="0" w:color="auto"/>
            <w:bottom w:val="none" w:sz="0" w:space="0" w:color="auto"/>
            <w:right w:val="none" w:sz="0" w:space="0" w:color="auto"/>
          </w:divBdr>
          <w:divsChild>
            <w:div w:id="1947148875">
              <w:marLeft w:val="0"/>
              <w:marRight w:val="0"/>
              <w:marTop w:val="0"/>
              <w:marBottom w:val="0"/>
              <w:divBdr>
                <w:top w:val="none" w:sz="0" w:space="0" w:color="auto"/>
                <w:left w:val="none" w:sz="0" w:space="0" w:color="auto"/>
                <w:bottom w:val="none" w:sz="0" w:space="0" w:color="auto"/>
                <w:right w:val="none" w:sz="0" w:space="0" w:color="auto"/>
              </w:divBdr>
              <w:divsChild>
                <w:div w:id="570425474">
                  <w:marLeft w:val="0"/>
                  <w:marRight w:val="0"/>
                  <w:marTop w:val="0"/>
                  <w:marBottom w:val="0"/>
                  <w:divBdr>
                    <w:top w:val="none" w:sz="0" w:space="0" w:color="auto"/>
                    <w:left w:val="none" w:sz="0" w:space="0" w:color="auto"/>
                    <w:bottom w:val="none" w:sz="0" w:space="0" w:color="auto"/>
                    <w:right w:val="none" w:sz="0" w:space="0" w:color="auto"/>
                  </w:divBdr>
                  <w:divsChild>
                    <w:div w:id="17954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92575">
      <w:bodyDiv w:val="1"/>
      <w:marLeft w:val="0"/>
      <w:marRight w:val="0"/>
      <w:marTop w:val="0"/>
      <w:marBottom w:val="0"/>
      <w:divBdr>
        <w:top w:val="none" w:sz="0" w:space="0" w:color="auto"/>
        <w:left w:val="none" w:sz="0" w:space="0" w:color="auto"/>
        <w:bottom w:val="none" w:sz="0" w:space="0" w:color="auto"/>
        <w:right w:val="none" w:sz="0" w:space="0" w:color="auto"/>
      </w:divBdr>
      <w:divsChild>
        <w:div w:id="727847676">
          <w:marLeft w:val="0"/>
          <w:marRight w:val="0"/>
          <w:marTop w:val="0"/>
          <w:marBottom w:val="0"/>
          <w:divBdr>
            <w:top w:val="none" w:sz="0" w:space="0" w:color="auto"/>
            <w:left w:val="none" w:sz="0" w:space="0" w:color="auto"/>
            <w:bottom w:val="none" w:sz="0" w:space="0" w:color="auto"/>
            <w:right w:val="none" w:sz="0" w:space="0" w:color="auto"/>
          </w:divBdr>
          <w:divsChild>
            <w:div w:id="1536458605">
              <w:marLeft w:val="0"/>
              <w:marRight w:val="0"/>
              <w:marTop w:val="0"/>
              <w:marBottom w:val="0"/>
              <w:divBdr>
                <w:top w:val="none" w:sz="0" w:space="0" w:color="auto"/>
                <w:left w:val="none" w:sz="0" w:space="0" w:color="auto"/>
                <w:bottom w:val="none" w:sz="0" w:space="0" w:color="auto"/>
                <w:right w:val="none" w:sz="0" w:space="0" w:color="auto"/>
              </w:divBdr>
              <w:divsChild>
                <w:div w:id="1897667678">
                  <w:marLeft w:val="0"/>
                  <w:marRight w:val="0"/>
                  <w:marTop w:val="0"/>
                  <w:marBottom w:val="0"/>
                  <w:divBdr>
                    <w:top w:val="none" w:sz="0" w:space="0" w:color="auto"/>
                    <w:left w:val="none" w:sz="0" w:space="0" w:color="auto"/>
                    <w:bottom w:val="none" w:sz="0" w:space="0" w:color="auto"/>
                    <w:right w:val="none" w:sz="0" w:space="0" w:color="auto"/>
                  </w:divBdr>
                  <w:divsChild>
                    <w:div w:id="138067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ilderubio/Desktop/IP%20Helpdesks/CROCODILE/SPAIN-LETTERHEAD%20TEMPLATE.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4">
      <a:majorFont>
        <a:latin typeface="Palatino Linotype"/>
        <a:ea typeface=""/>
        <a:cs typeface=""/>
      </a:majorFont>
      <a:minorFont>
        <a:latin typeface="Palatino Linotype"/>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bB23A53vMRYcL/TOnXOey6ai3Q==">CgMxLjAyCGguZ2pkZ3hzOAByITFSZzRXSlF4b0FfTldweWRGbTFidmxrMHZBMHJHcGprVA==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SPAIN-LETTERHEAD TEMPLATE.dotx</Template>
  <TotalTime>47</TotalTime>
  <Pages>7</Pages>
  <Words>630</Words>
  <Characters>3592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UA</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ISABEL MARTINEZ SEMPERE</cp:lastModifiedBy>
  <cp:revision>10</cp:revision>
  <dcterms:created xsi:type="dcterms:W3CDTF">2023-10-06T12:44:00Z</dcterms:created>
  <dcterms:modified xsi:type="dcterms:W3CDTF">2023-11-08T11:06:00Z</dcterms:modified>
</cp:coreProperties>
</file>